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FE7CBA" w14:paraId="0B5A8BD6" w14:textId="77777777">
      <w:pPr>
        <w:rPr>
          <w:rFonts w:eastAsia="黑体" w:cs="Times New Roman"/>
        </w:rPr>
      </w:pPr>
      <w:r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185" cy="73469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73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9903BB" w14:textId="77777777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90"/>
                                <w:w w:val="80"/>
                                <w:kern w:val="4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90"/>
                                <w:w w:val="80"/>
                                <w:kern w:val="4"/>
                                <w:sz w:val="92"/>
                                <w:szCs w:val="92"/>
                              </w:rPr>
                              <w:t>中山大学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snapToGrid w:val="0"/>
                                <w:color w:val="FF0000"/>
                                <w:spacing w:val="90"/>
                                <w:w w:val="80"/>
                                <w:kern w:val="4"/>
                                <w:sz w:val="92"/>
                                <w:szCs w:val="92"/>
                              </w:rPr>
                              <w:t>校长办公室</w:t>
                            </w:r>
                          </w:p>
                          <w:p w:rsidR="009903BB" w14:textId="77777777"/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5pt;height:57.85pt;margin-top:73.7pt;margin-left:79.4pt;mso-position-horizontal-relative:page;mso-position-vertical-relative:page;mso-wrap-distance-bottom:0;mso-wrap-distance-left:9pt;mso-wrap-distance-right:9pt;mso-wrap-distance-top:0;mso-wrap-style:square;position:absolute;visibility:visible;v-text-anchor:middle;z-index:251659264" filled="f" stroked="f">
                <v:textbox inset="0,0,0,0">
                  <w:txbxContent>
                    <w:p w:rsidR="009903BB" w14:paraId="69ED4FB5" w14:textId="77777777">
                      <w:pPr>
                        <w:jc w:val="center"/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90"/>
                          <w:w w:val="80"/>
                          <w:kern w:val="4"/>
                          <w:sz w:val="92"/>
                          <w:szCs w:val="92"/>
                        </w:rPr>
                      </w:pPr>
                      <w:r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90"/>
                          <w:w w:val="80"/>
                          <w:kern w:val="4"/>
                          <w:sz w:val="92"/>
                          <w:szCs w:val="92"/>
                        </w:rPr>
                        <w:t>中山大学</w:t>
                      </w:r>
                      <w:r>
                        <w:rPr>
                          <w:rFonts w:eastAsia="方正小标宋简体" w:hint="eastAsia"/>
                          <w:bCs/>
                          <w:snapToGrid w:val="0"/>
                          <w:color w:val="FF0000"/>
                          <w:spacing w:val="90"/>
                          <w:w w:val="80"/>
                          <w:kern w:val="4"/>
                          <w:sz w:val="92"/>
                          <w:szCs w:val="92"/>
                        </w:rPr>
                        <w:t>校长办公室</w:t>
                      </w:r>
                    </w:p>
                    <w:p w:rsidR="009903BB" w14:paraId="5017AFE4" w14:textId="77777777"/>
                  </w:txbxContent>
                </v:textbox>
              </v:shape>
            </w:pict>
          </mc:Fallback>
        </mc:AlternateContent>
      </w:r>
    </w:p>
    <w:p w:rsidR="00FE7CBA" w14:paraId="2BB33C47" w14:textId="77777777">
      <w:pPr>
        <w:rPr>
          <w:rFonts w:eastAsia="黑体" w:cs="Times New Roman"/>
        </w:rPr>
      </w:pPr>
    </w:p>
    <w:p w:rsidR="00FE7CBA" w14:paraId="161C37BA" w14:textId="77777777">
      <w:pPr>
        <w:jc w:val="right"/>
        <w:rPr>
          <w:rFonts w:cs="Times New Roman"/>
        </w:rPr>
      </w:pPr>
      <w:r>
        <w:rPr>
          <w:rFonts w:cs="Times New Roman"/>
        </w:rPr>
        <w:t>校办〔</w:t>
      </w:r>
      <w:r>
        <w:rPr>
          <w:rFonts w:cs="Times New Roman"/>
        </w:rPr>
        <w:t>20</w:t>
      </w:r>
      <w:r w:rsidR="00B25B25">
        <w:rPr>
          <w:rFonts w:cs="Times New Roman"/>
        </w:rPr>
        <w:t>2</w:t>
      </w:r>
      <w:r w:rsidR="00E900A5">
        <w:rPr>
          <w:rFonts w:cs="Times New Roman"/>
        </w:rPr>
        <w:t>3</w:t>
      </w:r>
      <w:r>
        <w:rPr>
          <w:rFonts w:cs="Times New Roman"/>
        </w:rPr>
        <w:t>〕</w:t>
      </w:r>
      <w:r w:rsidR="007B27E6">
        <w:rPr>
          <w:rFonts w:cs="Times New Roman"/>
        </w:rPr>
        <w:t>198</w:t>
      </w:r>
      <w:r>
        <w:rPr>
          <w:rFonts w:cs="Times New Roman"/>
        </w:rPr>
        <w:t>号</w:t>
      </w:r>
    </w:p>
    <w:p w:rsidR="00FE7CBA" w14:paraId="53929C6E" w14:textId="77777777">
      <w:pPr>
        <w:ind w:right="1248"/>
        <w:rPr>
          <w:rFonts w:eastAsia="黑体" w:cs="Times New Roman"/>
        </w:rPr>
      </w:pPr>
      <w:r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9972675</wp:posOffset>
                </wp:positionV>
                <wp:extent cx="6120130" cy="0"/>
                <wp:effectExtent l="0" t="19050" r="33020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style="mso-height-relative:page;mso-position-horizontal-relative:page;mso-position-vertical-relative:page;mso-width-relative:page;position:absolute;z-index:251663360" from="56.7pt,785.25pt" to="538.6pt,785.25pt" coordsize="21600,21600" stroked="t" strokecolor="red">
                <v:stroke joinstyle="round" linestyle="thinThick"/>
                <o:lock v:ext="edit" aspectratio="f"/>
              </v:line>
            </w:pict>
          </mc:Fallback>
        </mc:AlternateContent>
      </w:r>
      <w:r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1871345</wp:posOffset>
                </wp:positionV>
                <wp:extent cx="6120130" cy="0"/>
                <wp:effectExtent l="0" t="19050" r="33020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7" style="mso-height-relative:page;mso-position-horizontal-relative:page;mso-position-vertical-relative:page;mso-width-relative:page;position:absolute;z-index:251661312" from="56.7pt,147.35pt" to="538.6pt,147.35pt" coordsize="21600,21600" stroked="t" strokecolor="red">
                <v:stroke joinstyle="round" linestyle="thickThin"/>
                <o:lock v:ext="edit" aspectratio="f"/>
              </v:line>
            </w:pict>
          </mc:Fallback>
        </mc:AlternateContent>
      </w:r>
    </w:p>
    <w:p w:rsidR="00FE7CBA" w:rsidRPr="00AA7559" w14:paraId="3A881B34" w14:textId="77777777">
      <w:pPr>
        <w:jc w:val="center"/>
        <w:rPr>
          <w:rFonts w:ascii="方正小标宋简体" w:eastAsia="方正小标宋简体" w:cs="仿宋_GB2312"/>
          <w:color w:val="000000"/>
          <w:kern w:val="0"/>
          <w:sz w:val="44"/>
          <w:szCs w:val="44"/>
          <w:lang w:bidi="ar"/>
        </w:rPr>
      </w:pPr>
      <w:r w:rsidRPr="00AA7559">
        <w:rPr>
          <w:rFonts w:ascii="方正小标宋简体" w:eastAsia="方正小标宋简体" w:cs="仿宋_GB2312" w:hint="eastAsia"/>
          <w:color w:val="000000"/>
          <w:kern w:val="0"/>
          <w:sz w:val="44"/>
          <w:szCs w:val="44"/>
          <w:lang w:bidi="ar"/>
        </w:rPr>
        <w:t>校长办公室关于公示</w:t>
      </w:r>
      <w:r w:rsidRPr="00AA7559" w:rsidR="00E900A5">
        <w:rPr>
          <w:rFonts w:ascii="方正小标宋简体" w:eastAsia="方正小标宋简体" w:cs="仿宋_GB2312" w:hint="eastAsia"/>
          <w:color w:val="000000"/>
          <w:kern w:val="0"/>
          <w:sz w:val="44"/>
          <w:szCs w:val="44"/>
          <w:lang w:bidi="ar"/>
        </w:rPr>
        <w:t>202</w:t>
      </w:r>
      <w:r w:rsidR="00E900A5">
        <w:rPr>
          <w:rFonts w:ascii="方正小标宋简体" w:eastAsia="方正小标宋简体" w:cs="仿宋_GB2312"/>
          <w:color w:val="000000"/>
          <w:kern w:val="0"/>
          <w:sz w:val="44"/>
          <w:szCs w:val="44"/>
          <w:lang w:bidi="ar"/>
        </w:rPr>
        <w:t>3</w:t>
      </w:r>
      <w:r w:rsidRPr="00AA7559">
        <w:rPr>
          <w:rFonts w:ascii="方正小标宋简体" w:eastAsia="方正小标宋简体" w:cs="仿宋_GB2312" w:hint="eastAsia"/>
          <w:color w:val="000000"/>
          <w:kern w:val="0"/>
          <w:sz w:val="44"/>
          <w:szCs w:val="44"/>
          <w:lang w:bidi="ar"/>
        </w:rPr>
        <w:t>年拟授予荣</w:t>
      </w:r>
      <w:r w:rsidRPr="00AA7559">
        <w:rPr>
          <w:rFonts w:ascii="方正小标宋简体" w:eastAsia="方正小标宋简体" w:cs="仿宋_GB2312" w:hint="eastAsia"/>
          <w:color w:val="000000"/>
          <w:kern w:val="0"/>
          <w:sz w:val="44"/>
          <w:szCs w:val="44"/>
          <w:lang w:bidi="ar"/>
        </w:rPr>
        <w:t>休教师</w:t>
      </w:r>
      <w:r w:rsidRPr="00AA7559">
        <w:rPr>
          <w:rFonts w:ascii="方正小标宋简体" w:eastAsia="方正小标宋简体" w:cs="仿宋_GB2312" w:hint="eastAsia"/>
          <w:color w:val="000000"/>
          <w:kern w:val="0"/>
          <w:sz w:val="44"/>
          <w:szCs w:val="44"/>
          <w:lang w:bidi="ar"/>
        </w:rPr>
        <w:t>荣誉称号、卓越服务奖人员名单的通知</w:t>
      </w:r>
    </w:p>
    <w:p w:rsidR="00AA7559" w14:paraId="12885B4E" w14:textId="77777777">
      <w:pPr>
        <w:jc w:val="center"/>
        <w:rPr>
          <w:rFonts w:eastAsia="方正小标宋简体" w:cs="Times New Roman"/>
          <w:sz w:val="44"/>
          <w:szCs w:val="44"/>
        </w:rPr>
      </w:pPr>
    </w:p>
    <w:p w:rsidR="00FE7CBA" w:rsidP="007855DF" w14:paraId="142388C5" w14:textId="77777777">
      <w:pPr>
        <w:spacing w:line="500" w:lineRule="exact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校机关各部、处、室，各学院、直属系，各直属单位，各附属医院（单位），产业集团、各有关科研单位：</w:t>
      </w:r>
    </w:p>
    <w:p w:rsidR="00AA7559" w:rsidRPr="004F286F" w:rsidP="007855DF" w14:paraId="3242A158" w14:textId="77777777">
      <w:pPr>
        <w:spacing w:line="500" w:lineRule="exact"/>
        <w:ind w:firstLine="640" w:firstLineChars="200"/>
        <w:jc w:val="both"/>
        <w:rPr>
          <w:szCs w:val="32"/>
        </w:rPr>
      </w:pPr>
      <w:r w:rsidRPr="004F286F">
        <w:rPr>
          <w:rFonts w:hint="eastAsia"/>
          <w:szCs w:val="32"/>
        </w:rPr>
        <w:t>学</w:t>
      </w:r>
      <w:r w:rsidRPr="004F286F">
        <w:rPr>
          <w:szCs w:val="32"/>
        </w:rPr>
        <w:t>校自</w:t>
      </w:r>
      <w:r w:rsidRPr="004F286F">
        <w:rPr>
          <w:szCs w:val="32"/>
        </w:rPr>
        <w:t>2009</w:t>
      </w:r>
      <w:r w:rsidRPr="004F286F">
        <w:rPr>
          <w:szCs w:val="32"/>
        </w:rPr>
        <w:t>年起设</w:t>
      </w:r>
      <w:r w:rsidRPr="00F95BC4">
        <w:rPr>
          <w:rFonts w:ascii="仿宋_GB2312" w:hint="eastAsia"/>
          <w:szCs w:val="32"/>
        </w:rPr>
        <w:t>立“中山大学卓越服务奖”，旨在</w:t>
      </w:r>
      <w:r w:rsidRPr="004F286F">
        <w:rPr>
          <w:szCs w:val="32"/>
        </w:rPr>
        <w:t>传承中山大学优良办学传统，弘扬立足本职、爱岗敬业的职业精神</w:t>
      </w:r>
      <w:r w:rsidRPr="004F286F">
        <w:rPr>
          <w:rFonts w:hint="eastAsia"/>
          <w:szCs w:val="32"/>
        </w:rPr>
        <w:t>，</w:t>
      </w:r>
      <w:r w:rsidRPr="004F286F">
        <w:rPr>
          <w:szCs w:val="32"/>
        </w:rPr>
        <w:t>表彰与学校休戚与共，参与并见证了中山大学光荣历史的人士。</w:t>
      </w:r>
      <w:r w:rsidRPr="004F286F">
        <w:rPr>
          <w:rFonts w:hint="eastAsia"/>
        </w:rPr>
        <w:t>自</w:t>
      </w:r>
      <w:r w:rsidRPr="004F286F">
        <w:rPr>
          <w:rFonts w:hint="eastAsia"/>
        </w:rPr>
        <w:t>20</w:t>
      </w:r>
      <w:r w:rsidRPr="004F286F">
        <w:t>16</w:t>
      </w:r>
      <w:r w:rsidRPr="004F286F">
        <w:rPr>
          <w:rFonts w:hint="eastAsia"/>
        </w:rPr>
        <w:t>年起组织举办教师荣休仪式，旨在传承中山大学优良办学传统，弘扬尊师重教、潜心治学的大学文化，完善教职工荣誉制度体系，表彰为学校发展</w:t>
      </w:r>
      <w:r w:rsidRPr="004F286F">
        <w:rPr>
          <w:rFonts w:hint="eastAsia"/>
        </w:rPr>
        <w:t>作出</w:t>
      </w:r>
      <w:r w:rsidRPr="004F286F">
        <w:rPr>
          <w:rFonts w:hint="eastAsia"/>
        </w:rPr>
        <w:t>贡献的退休教师。</w:t>
      </w:r>
      <w:r w:rsidR="00706960">
        <w:rPr>
          <w:rFonts w:hint="eastAsia"/>
          <w:szCs w:val="32"/>
        </w:rPr>
        <w:t>根据工作安排，学校拟</w:t>
      </w:r>
      <w:r w:rsidRPr="004F286F">
        <w:rPr>
          <w:rFonts w:hint="eastAsia"/>
          <w:szCs w:val="32"/>
        </w:rPr>
        <w:t>举行中山大学教师荣休仪式、</w:t>
      </w:r>
      <w:r w:rsidRPr="004F286F">
        <w:rPr>
          <w:szCs w:val="32"/>
        </w:rPr>
        <w:t>卓越服务奖</w:t>
      </w:r>
      <w:r w:rsidRPr="004F286F">
        <w:rPr>
          <w:rFonts w:hint="eastAsia"/>
          <w:szCs w:val="32"/>
        </w:rPr>
        <w:t>颁奖仪式。</w:t>
      </w:r>
    </w:p>
    <w:p w:rsidR="00AA7559" w:rsidP="007855DF" w14:paraId="41347427" w14:textId="77777777">
      <w:pPr>
        <w:spacing w:line="500" w:lineRule="exact"/>
        <w:ind w:firstLine="640" w:firstLineChars="200"/>
        <w:jc w:val="both"/>
        <w:rPr>
          <w:rFonts w:ascii="Times" w:hAnsi="Times"/>
          <w:szCs w:val="32"/>
        </w:rPr>
      </w:pPr>
      <w:r>
        <w:rPr>
          <w:rFonts w:hint="eastAsia"/>
        </w:rPr>
        <w:t>202</w:t>
      </w:r>
      <w:r>
        <w:t>3</w:t>
      </w:r>
      <w:r>
        <w:rPr>
          <w:rFonts w:hint="eastAsia"/>
        </w:rPr>
        <w:t>年荣</w:t>
      </w:r>
      <w:r>
        <w:rPr>
          <w:rFonts w:hint="eastAsia"/>
        </w:rPr>
        <w:t>休教师</w:t>
      </w:r>
      <w:r>
        <w:rPr>
          <w:rFonts w:hint="eastAsia"/>
        </w:rPr>
        <w:t>参评范围为：截止至</w:t>
      </w:r>
      <w:r>
        <w:rPr>
          <w:rFonts w:hint="eastAsia"/>
        </w:rPr>
        <w:t>202</w:t>
      </w:r>
      <w:r>
        <w:t>3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</w:t>
      </w:r>
      <w:r>
        <w:rPr>
          <w:rFonts w:hint="eastAsia"/>
        </w:rPr>
        <w:t>31</w:t>
      </w:r>
      <w:r>
        <w:rPr>
          <w:rFonts w:hint="eastAsia"/>
        </w:rPr>
        <w:t>日，学院（直属系）及科研机构满足</w:t>
      </w:r>
      <w:r w:rsidRPr="00FF0FD2" w:rsidR="00FF0FD2">
        <w:rPr>
          <w:rFonts w:hint="eastAsia"/>
        </w:rPr>
        <w:t>学校审批同意的</w:t>
      </w:r>
      <w:r>
        <w:rPr>
          <w:rFonts w:hint="eastAsia"/>
        </w:rPr>
        <w:t>退休条件，为学校发展</w:t>
      </w:r>
      <w:r>
        <w:rPr>
          <w:rFonts w:hint="eastAsia"/>
        </w:rPr>
        <w:t>作出</w:t>
      </w:r>
      <w:r>
        <w:rPr>
          <w:rFonts w:hint="eastAsia"/>
        </w:rPr>
        <w:t>贡献的专任教师。</w:t>
      </w:r>
      <w:r>
        <w:rPr>
          <w:rFonts w:hint="eastAsia"/>
        </w:rPr>
        <w:t>202</w:t>
      </w:r>
      <w:r>
        <w:t>3</w:t>
      </w:r>
      <w:r>
        <w:rPr>
          <w:rFonts w:hint="eastAsia"/>
        </w:rPr>
        <w:t>年卓越服务奖</w:t>
      </w:r>
      <w:r>
        <w:rPr>
          <w:rFonts w:ascii="Times" w:hAnsi="Times"/>
          <w:szCs w:val="32"/>
        </w:rPr>
        <w:t>授奖范围为：截止至</w:t>
      </w:r>
      <w:r>
        <w:rPr>
          <w:rFonts w:ascii="Times" w:hAnsi="Times"/>
          <w:szCs w:val="32"/>
        </w:rPr>
        <w:t>2023</w:t>
      </w:r>
      <w:r>
        <w:rPr>
          <w:rFonts w:ascii="Times" w:hAnsi="Times"/>
          <w:szCs w:val="32"/>
        </w:rPr>
        <w:t>年</w:t>
      </w:r>
      <w:r>
        <w:rPr>
          <w:rFonts w:ascii="Times" w:hAnsi="Times"/>
          <w:szCs w:val="32"/>
        </w:rPr>
        <w:t>11</w:t>
      </w:r>
      <w:r>
        <w:rPr>
          <w:rFonts w:ascii="Times" w:hAnsi="Times"/>
          <w:szCs w:val="32"/>
        </w:rPr>
        <w:t>月</w:t>
      </w:r>
      <w:r>
        <w:rPr>
          <w:rFonts w:ascii="Times" w:hAnsi="Times"/>
          <w:szCs w:val="32"/>
        </w:rPr>
        <w:t>12</w:t>
      </w:r>
      <w:r>
        <w:rPr>
          <w:rFonts w:ascii="Times" w:hAnsi="Times"/>
          <w:szCs w:val="32"/>
        </w:rPr>
        <w:t>日</w:t>
      </w:r>
      <w:r>
        <w:rPr>
          <w:rFonts w:ascii="Times" w:hAnsi="Times" w:hint="eastAsia"/>
          <w:szCs w:val="32"/>
        </w:rPr>
        <w:t>（含当日）</w:t>
      </w:r>
      <w:r>
        <w:rPr>
          <w:rFonts w:ascii="Times" w:hAnsi="Times"/>
          <w:szCs w:val="32"/>
        </w:rPr>
        <w:t>，凡在我校（含：原中山大学前身、原中山医科大学前身）连续或累计工作逾</w:t>
      </w:r>
      <w:r>
        <w:rPr>
          <w:rFonts w:ascii="Times" w:hAnsi="Times"/>
          <w:szCs w:val="32"/>
        </w:rPr>
        <w:t>30</w:t>
      </w:r>
      <w:r>
        <w:rPr>
          <w:rFonts w:ascii="Times" w:hAnsi="Times"/>
          <w:szCs w:val="32"/>
        </w:rPr>
        <w:t>年（自</w:t>
      </w:r>
      <w:r>
        <w:rPr>
          <w:rFonts w:ascii="Times" w:hAnsi="Times"/>
          <w:szCs w:val="32"/>
        </w:rPr>
        <w:t>入职至离退休</w:t>
      </w:r>
      <w:r>
        <w:rPr>
          <w:rFonts w:ascii="Times" w:hAnsi="Times"/>
          <w:szCs w:val="32"/>
        </w:rPr>
        <w:t>），服务记录良好的教职员工。</w:t>
      </w:r>
    </w:p>
    <w:p w:rsidR="00FE7CBA" w:rsidP="007855DF" w14:paraId="1458C514" w14:textId="77777777">
      <w:pPr>
        <w:spacing w:line="50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hint="eastAsia"/>
        </w:rPr>
        <w:t>按照上述授奖条件并</w:t>
      </w:r>
      <w:r>
        <w:rPr>
          <w:rFonts w:cs="Times New Roman" w:hint="eastAsia"/>
        </w:rPr>
        <w:t>按照规定程序，</w:t>
      </w:r>
      <w:r w:rsidR="00716DB9">
        <w:rPr>
          <w:rFonts w:cs="Times New Roman" w:hint="eastAsia"/>
          <w:szCs w:val="32"/>
        </w:rPr>
        <w:t>学校已初拟</w:t>
      </w:r>
      <w:r w:rsidR="00E900A5">
        <w:rPr>
          <w:rFonts w:cs="Times New Roman"/>
          <w:szCs w:val="32"/>
        </w:rPr>
        <w:t>2023</w:t>
      </w:r>
      <w:r w:rsidRPr="00DD0BC3" w:rsidR="00DD0BC3">
        <w:rPr>
          <w:rFonts w:cs="Times New Roman" w:hint="eastAsia"/>
          <w:szCs w:val="32"/>
        </w:rPr>
        <w:t>年中山大学荣休教师、卓越服务奖</w:t>
      </w:r>
      <w:r w:rsidR="00355A17">
        <w:rPr>
          <w:rFonts w:cs="Times New Roman" w:hint="eastAsia"/>
          <w:szCs w:val="32"/>
        </w:rPr>
        <w:t>人员</w:t>
      </w:r>
      <w:r w:rsidR="00716DB9">
        <w:rPr>
          <w:rFonts w:cs="Times New Roman" w:hint="eastAsia"/>
          <w:szCs w:val="32"/>
        </w:rPr>
        <w:t>名单（见附件</w:t>
      </w:r>
      <w:r w:rsidR="00716DB9">
        <w:rPr>
          <w:rFonts w:cs="Times New Roman"/>
          <w:szCs w:val="32"/>
        </w:rPr>
        <w:t>1</w:t>
      </w:r>
      <w:r>
        <w:rPr>
          <w:rFonts w:cs="Times New Roman" w:hint="eastAsia"/>
          <w:szCs w:val="32"/>
        </w:rPr>
        <w:t>、附件</w:t>
      </w:r>
      <w:r>
        <w:rPr>
          <w:rFonts w:cs="Times New Roman" w:hint="eastAsia"/>
          <w:szCs w:val="32"/>
        </w:rPr>
        <w:t>2</w:t>
      </w:r>
      <w:r w:rsidR="00716DB9">
        <w:rPr>
          <w:rFonts w:cs="Times New Roman" w:hint="eastAsia"/>
          <w:szCs w:val="32"/>
        </w:rPr>
        <w:t>）。为</w:t>
      </w:r>
      <w:r w:rsidR="00F4378A">
        <w:rPr>
          <w:rFonts w:cs="Times New Roman" w:hint="eastAsia"/>
          <w:szCs w:val="32"/>
        </w:rPr>
        <w:t>进一步</w:t>
      </w:r>
      <w:r w:rsidR="00716DB9">
        <w:rPr>
          <w:rFonts w:cs="Times New Roman" w:hint="eastAsia"/>
          <w:szCs w:val="32"/>
        </w:rPr>
        <w:t>确定</w:t>
      </w:r>
      <w:r w:rsidR="00BA7107">
        <w:rPr>
          <w:rFonts w:cs="Times New Roman" w:hint="eastAsia"/>
          <w:szCs w:val="32"/>
        </w:rPr>
        <w:t>参评</w:t>
      </w:r>
      <w:r w:rsidR="00716DB9">
        <w:rPr>
          <w:rFonts w:cs="Times New Roman" w:hint="eastAsia"/>
          <w:szCs w:val="32"/>
        </w:rPr>
        <w:t>人员资格，现决定对</w:t>
      </w:r>
      <w:r w:rsidR="00355A17">
        <w:rPr>
          <w:rFonts w:cs="Times New Roman" w:hint="eastAsia"/>
          <w:szCs w:val="32"/>
        </w:rPr>
        <w:t>人员</w:t>
      </w:r>
      <w:r w:rsidR="00716DB9">
        <w:rPr>
          <w:rFonts w:cs="Times New Roman" w:hint="eastAsia"/>
          <w:szCs w:val="32"/>
        </w:rPr>
        <w:t>名单进行公示，并就有关公示事项通知如下：</w:t>
      </w:r>
    </w:p>
    <w:p w:rsidR="00FE7CBA" w:rsidRPr="00B24388" w:rsidP="007855DF" w14:paraId="2C8D39A1" w14:textId="3190F265">
      <w:pPr>
        <w:spacing w:line="500" w:lineRule="exact"/>
        <w:ind w:firstLine="640" w:firstLineChars="200"/>
        <w:jc w:val="both"/>
        <w:rPr>
          <w:rFonts w:cs="Times New Roman"/>
          <w:szCs w:val="32"/>
        </w:rPr>
      </w:pPr>
      <w:r w:rsidRPr="00B24388">
        <w:rPr>
          <w:rFonts w:cs="Times New Roman" w:hint="eastAsia"/>
          <w:szCs w:val="32"/>
        </w:rPr>
        <w:t>公示时间：</w:t>
      </w:r>
      <w:r w:rsidRPr="00B24388" w:rsidR="00DB597F">
        <w:rPr>
          <w:rFonts w:cs="Times New Roman"/>
          <w:szCs w:val="32"/>
        </w:rPr>
        <w:t>202</w:t>
      </w:r>
      <w:r w:rsidR="00951AE4">
        <w:rPr>
          <w:rFonts w:cs="Times New Roman"/>
          <w:szCs w:val="32"/>
        </w:rPr>
        <w:t>3</w:t>
      </w:r>
      <w:r w:rsidRPr="00B24388">
        <w:rPr>
          <w:rFonts w:cs="Times New Roman" w:hint="eastAsia"/>
          <w:szCs w:val="32"/>
        </w:rPr>
        <w:t>年</w:t>
      </w:r>
      <w:r w:rsidRPr="00B24388" w:rsidR="00706960">
        <w:rPr>
          <w:rFonts w:cs="Times New Roman"/>
          <w:szCs w:val="32"/>
        </w:rPr>
        <w:t>12</w:t>
      </w:r>
      <w:r w:rsidRPr="00B24388">
        <w:rPr>
          <w:rFonts w:cs="Times New Roman" w:hint="eastAsia"/>
          <w:szCs w:val="32"/>
        </w:rPr>
        <w:t>月</w:t>
      </w:r>
      <w:r w:rsidR="0002220C">
        <w:rPr>
          <w:rFonts w:cs="Times New Roman"/>
          <w:szCs w:val="32"/>
        </w:rPr>
        <w:t>2</w:t>
      </w:r>
      <w:r w:rsidR="007C1D2F">
        <w:rPr>
          <w:rFonts w:cs="Times New Roman"/>
          <w:szCs w:val="32"/>
        </w:rPr>
        <w:t>7</w:t>
      </w:r>
      <w:r w:rsidRPr="00B24388">
        <w:rPr>
          <w:rFonts w:cs="Times New Roman" w:hint="eastAsia"/>
          <w:szCs w:val="32"/>
        </w:rPr>
        <w:t>日至</w:t>
      </w:r>
      <w:r w:rsidR="0002220C">
        <w:rPr>
          <w:rFonts w:cs="Times New Roman" w:hint="eastAsia"/>
          <w:szCs w:val="32"/>
        </w:rPr>
        <w:t>2</w:t>
      </w:r>
      <w:r w:rsidR="0002220C">
        <w:rPr>
          <w:rFonts w:cs="Times New Roman"/>
          <w:szCs w:val="32"/>
        </w:rPr>
        <w:t>024</w:t>
      </w:r>
      <w:r w:rsidR="0002220C">
        <w:rPr>
          <w:rFonts w:cs="Times New Roman" w:hint="eastAsia"/>
          <w:szCs w:val="32"/>
        </w:rPr>
        <w:t>年</w:t>
      </w:r>
      <w:r w:rsidRPr="00B24388" w:rsidR="00706960">
        <w:rPr>
          <w:rFonts w:cs="Times New Roman"/>
          <w:szCs w:val="32"/>
        </w:rPr>
        <w:t>1</w:t>
      </w:r>
      <w:r w:rsidRPr="00B24388">
        <w:rPr>
          <w:rFonts w:cs="Times New Roman" w:hint="eastAsia"/>
          <w:szCs w:val="32"/>
        </w:rPr>
        <w:t>月</w:t>
      </w:r>
      <w:r w:rsidR="007C1D2F">
        <w:rPr>
          <w:rFonts w:cs="Times New Roman"/>
          <w:szCs w:val="32"/>
        </w:rPr>
        <w:t>3</w:t>
      </w:r>
      <w:r w:rsidRPr="00B24388">
        <w:rPr>
          <w:rFonts w:cs="Times New Roman" w:hint="eastAsia"/>
          <w:szCs w:val="32"/>
        </w:rPr>
        <w:t>日。</w:t>
      </w:r>
    </w:p>
    <w:p w:rsidR="007A7D76" w:rsidRPr="00B24388" w:rsidP="007855DF" w14:paraId="40E89328" w14:textId="77777777">
      <w:pPr>
        <w:spacing w:line="500" w:lineRule="exact"/>
        <w:ind w:firstLine="640" w:firstLineChars="200"/>
        <w:jc w:val="both"/>
        <w:rPr>
          <w:rFonts w:cs="Times New Roman"/>
          <w:b/>
          <w:szCs w:val="32"/>
        </w:rPr>
      </w:pPr>
      <w:r w:rsidRPr="00B24388">
        <w:rPr>
          <w:rFonts w:cs="Times New Roman" w:hint="eastAsia"/>
          <w:szCs w:val="32"/>
        </w:rPr>
        <w:t>公示期间，各单位应仔细核对本单位</w:t>
      </w:r>
      <w:r w:rsidRPr="00B24388" w:rsidR="00C3744D">
        <w:rPr>
          <w:rFonts w:cs="Times New Roman" w:hint="eastAsia"/>
          <w:szCs w:val="32"/>
        </w:rPr>
        <w:t>人员</w:t>
      </w:r>
      <w:r w:rsidRPr="00B24388">
        <w:rPr>
          <w:rFonts w:cs="Times New Roman" w:hint="eastAsia"/>
          <w:szCs w:val="32"/>
        </w:rPr>
        <w:t>名单，并在一定范围内对本通知进行转发、张贴，同时认真做好本单位教职员工来信、来访、来电受理工作。如有教职员工对公示名单提出异议，请详细记录其所反映的情况。</w:t>
      </w:r>
    </w:p>
    <w:p w:rsidR="00FE7CBA" w:rsidP="007855DF" w14:paraId="35622BD1" w14:textId="14827FBB">
      <w:pPr>
        <w:spacing w:line="500" w:lineRule="exact"/>
        <w:ind w:firstLine="640" w:firstLineChars="200"/>
        <w:jc w:val="both"/>
        <w:rPr>
          <w:rFonts w:cs="Times New Roman"/>
          <w:szCs w:val="32"/>
        </w:rPr>
      </w:pPr>
      <w:r w:rsidRPr="00B24388">
        <w:rPr>
          <w:rFonts w:cs="Times New Roman" w:hint="eastAsia"/>
          <w:szCs w:val="32"/>
        </w:rPr>
        <w:t>请</w:t>
      </w:r>
      <w:r w:rsidRPr="00B24388" w:rsidR="007A7D76">
        <w:rPr>
          <w:rFonts w:cs="Times New Roman" w:hint="eastAsia"/>
          <w:szCs w:val="32"/>
        </w:rPr>
        <w:t>公示名单涉及</w:t>
      </w:r>
      <w:r w:rsidR="00B24388">
        <w:rPr>
          <w:rFonts w:cs="Times New Roman" w:hint="eastAsia"/>
          <w:szCs w:val="32"/>
        </w:rPr>
        <w:t>的</w:t>
      </w:r>
      <w:r w:rsidRPr="00B24388" w:rsidR="007A7D76">
        <w:rPr>
          <w:rFonts w:cs="Times New Roman" w:hint="eastAsia"/>
          <w:szCs w:val="32"/>
        </w:rPr>
        <w:t>单位填写</w:t>
      </w:r>
      <w:r w:rsidRPr="00B24388">
        <w:rPr>
          <w:rFonts w:cs="Times New Roman" w:hint="eastAsia"/>
          <w:szCs w:val="32"/>
        </w:rPr>
        <w:t>师德考核情况及公示结果反馈表（</w:t>
      </w:r>
      <w:r w:rsidRPr="00B24388" w:rsidR="00716DB9">
        <w:rPr>
          <w:rFonts w:cs="Times New Roman" w:hint="eastAsia"/>
          <w:szCs w:val="32"/>
        </w:rPr>
        <w:t>附件</w:t>
      </w:r>
      <w:r w:rsidRPr="00B24388" w:rsidR="00AA7559">
        <w:rPr>
          <w:rFonts w:cs="Times New Roman"/>
          <w:szCs w:val="32"/>
        </w:rPr>
        <w:t>3</w:t>
      </w:r>
      <w:r w:rsidRPr="00B24388" w:rsidR="00716DB9">
        <w:rPr>
          <w:rFonts w:cs="Times New Roman" w:hint="eastAsia"/>
          <w:szCs w:val="32"/>
        </w:rPr>
        <w:t>）</w:t>
      </w:r>
      <w:r w:rsidRPr="00B24388" w:rsidR="007A7D76">
        <w:rPr>
          <w:rFonts w:cs="Times New Roman" w:hint="eastAsia"/>
          <w:szCs w:val="32"/>
        </w:rPr>
        <w:t>，</w:t>
      </w:r>
      <w:r w:rsidRPr="00B24388" w:rsidR="00716DB9">
        <w:rPr>
          <w:rFonts w:cs="Times New Roman" w:hint="eastAsia"/>
          <w:szCs w:val="32"/>
        </w:rPr>
        <w:t>由单位负责人审核签字并加盖单位公章，于</w:t>
      </w:r>
      <w:r w:rsidRPr="00B24388" w:rsidR="00DB597F">
        <w:rPr>
          <w:rFonts w:cs="Times New Roman"/>
          <w:szCs w:val="32"/>
        </w:rPr>
        <w:t>202</w:t>
      </w:r>
      <w:r w:rsidR="007C3556">
        <w:rPr>
          <w:rFonts w:cs="Times New Roman"/>
          <w:szCs w:val="32"/>
        </w:rPr>
        <w:t>4</w:t>
      </w:r>
      <w:r w:rsidRPr="00B24388" w:rsidR="00716DB9">
        <w:rPr>
          <w:rFonts w:cs="Times New Roman" w:hint="eastAsia"/>
          <w:szCs w:val="32"/>
        </w:rPr>
        <w:t>年</w:t>
      </w:r>
      <w:r w:rsidRPr="00B24388">
        <w:rPr>
          <w:rFonts w:cs="Times New Roman"/>
          <w:szCs w:val="32"/>
        </w:rPr>
        <w:t>1</w:t>
      </w:r>
      <w:r w:rsidRPr="00B24388" w:rsidR="00716DB9">
        <w:rPr>
          <w:rFonts w:cs="Times New Roman" w:hint="eastAsia"/>
          <w:szCs w:val="32"/>
        </w:rPr>
        <w:t>月</w:t>
      </w:r>
      <w:r w:rsidR="007C1D2F">
        <w:rPr>
          <w:rFonts w:cs="Times New Roman"/>
          <w:szCs w:val="32"/>
        </w:rPr>
        <w:t>4</w:t>
      </w:r>
      <w:r w:rsidRPr="00B24388" w:rsidR="00716DB9">
        <w:rPr>
          <w:rFonts w:cs="Times New Roman" w:hint="eastAsia"/>
          <w:szCs w:val="32"/>
        </w:rPr>
        <w:t>日</w:t>
      </w:r>
      <w:r w:rsidR="00E75111">
        <w:rPr>
          <w:rFonts w:cs="Times New Roman" w:hint="eastAsia"/>
          <w:szCs w:val="32"/>
        </w:rPr>
        <w:t>（星期</w:t>
      </w:r>
      <w:r w:rsidR="007C1D2F">
        <w:rPr>
          <w:rFonts w:cs="Times New Roman" w:hint="eastAsia"/>
          <w:szCs w:val="32"/>
        </w:rPr>
        <w:t>四</w:t>
      </w:r>
      <w:r w:rsidR="00E75111">
        <w:rPr>
          <w:rFonts w:cs="Times New Roman" w:hint="eastAsia"/>
          <w:szCs w:val="32"/>
        </w:rPr>
        <w:t>）</w:t>
      </w:r>
      <w:r w:rsidR="005D19BD">
        <w:rPr>
          <w:rFonts w:cs="Times New Roman" w:hint="eastAsia"/>
          <w:szCs w:val="32"/>
        </w:rPr>
        <w:t>下</w:t>
      </w:r>
      <w:r w:rsidR="00E75111">
        <w:rPr>
          <w:rFonts w:cs="Times New Roman" w:hint="eastAsia"/>
          <w:szCs w:val="32"/>
        </w:rPr>
        <w:t>午下班</w:t>
      </w:r>
      <w:r w:rsidRPr="00B24388" w:rsidR="00716DB9">
        <w:rPr>
          <w:rFonts w:cs="Times New Roman" w:hint="eastAsia"/>
          <w:szCs w:val="32"/>
        </w:rPr>
        <w:t>前以书面及邮件形式报送至</w:t>
      </w:r>
      <w:r w:rsidRPr="00B24388" w:rsidR="00DB597F">
        <w:rPr>
          <w:rFonts w:cs="Times New Roman" w:hint="eastAsia"/>
          <w:szCs w:val="32"/>
        </w:rPr>
        <w:t>校长办公室</w:t>
      </w:r>
      <w:r w:rsidRPr="00B24388" w:rsidR="00716DB9">
        <w:rPr>
          <w:rFonts w:cs="Times New Roman" w:hint="eastAsia"/>
          <w:szCs w:val="32"/>
        </w:rPr>
        <w:t>。</w:t>
      </w:r>
    </w:p>
    <w:p w:rsidR="00FE7CBA" w:rsidRPr="00AA7559" w:rsidP="007855DF" w14:paraId="1237B2F1" w14:textId="77777777">
      <w:pPr>
        <w:spacing w:line="500" w:lineRule="exact"/>
        <w:jc w:val="both"/>
        <w:rPr>
          <w:rFonts w:cs="Times New Roman"/>
          <w:szCs w:val="32"/>
        </w:rPr>
      </w:pPr>
    </w:p>
    <w:p w:rsidR="00FE7CBA" w:rsidP="007855DF" w14:paraId="7DD87BFF" w14:textId="77777777">
      <w:pPr>
        <w:spacing w:line="500" w:lineRule="exact"/>
        <w:ind w:left="2035" w:hanging="1395" w:leftChars="200" w:hangingChars="436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附件：</w:t>
      </w:r>
      <w:r>
        <w:rPr>
          <w:rFonts w:cs="Times New Roman"/>
          <w:szCs w:val="32"/>
        </w:rPr>
        <w:t>1</w:t>
      </w:r>
      <w:r>
        <w:rPr>
          <w:rFonts w:cs="Times New Roman" w:hint="eastAsia"/>
          <w:szCs w:val="32"/>
        </w:rPr>
        <w:t>．</w:t>
      </w:r>
      <w:r w:rsidRPr="00AA7559" w:rsidR="00AA7559">
        <w:rPr>
          <w:rFonts w:cs="Times New Roman" w:hint="eastAsia"/>
          <w:szCs w:val="32"/>
        </w:rPr>
        <w:t>202</w:t>
      </w:r>
      <w:r w:rsidR="00220439">
        <w:rPr>
          <w:rFonts w:cs="Times New Roman"/>
          <w:szCs w:val="32"/>
        </w:rPr>
        <w:t>3</w:t>
      </w:r>
      <w:r w:rsidRPr="00AA7559" w:rsidR="00AA7559">
        <w:rPr>
          <w:rFonts w:cs="Times New Roman" w:hint="eastAsia"/>
          <w:szCs w:val="32"/>
        </w:rPr>
        <w:t>年中山大学拟授予荣</w:t>
      </w:r>
      <w:r w:rsidRPr="00AA7559" w:rsidR="00AA7559">
        <w:rPr>
          <w:rFonts w:cs="Times New Roman" w:hint="eastAsia"/>
          <w:szCs w:val="32"/>
        </w:rPr>
        <w:t>休教师</w:t>
      </w:r>
      <w:r w:rsidRPr="00AA7559" w:rsidR="00AA7559">
        <w:rPr>
          <w:rFonts w:cs="Times New Roman" w:hint="eastAsia"/>
          <w:szCs w:val="32"/>
        </w:rPr>
        <w:t>荣誉称号人员公示名单</w:t>
      </w:r>
    </w:p>
    <w:p w:rsidR="00AA7559" w:rsidP="007855DF" w14:paraId="7519EB88" w14:textId="77777777">
      <w:pPr>
        <w:spacing w:line="500" w:lineRule="exact"/>
        <w:ind w:firstLine="1594" w:firstLineChars="498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2</w:t>
      </w:r>
      <w:r>
        <w:rPr>
          <w:rFonts w:cs="Times New Roman" w:hint="eastAsia"/>
          <w:szCs w:val="32"/>
        </w:rPr>
        <w:t>．</w:t>
      </w:r>
      <w:r w:rsidRPr="00AA7559">
        <w:rPr>
          <w:rFonts w:cs="Times New Roman" w:hint="eastAsia"/>
          <w:szCs w:val="32"/>
        </w:rPr>
        <w:t>202</w:t>
      </w:r>
      <w:r w:rsidR="00220439">
        <w:rPr>
          <w:rFonts w:cs="Times New Roman"/>
          <w:szCs w:val="32"/>
        </w:rPr>
        <w:t>3</w:t>
      </w:r>
      <w:r w:rsidRPr="00AA7559">
        <w:rPr>
          <w:rFonts w:cs="Times New Roman" w:hint="eastAsia"/>
          <w:szCs w:val="32"/>
        </w:rPr>
        <w:t>年中山大学卓越服务奖拟授奖人员公示名单</w:t>
      </w:r>
    </w:p>
    <w:p w:rsidR="00AA7559" w:rsidP="007855DF" w14:paraId="7E6DB105" w14:textId="77777777">
      <w:pPr>
        <w:spacing w:line="500" w:lineRule="exact"/>
        <w:ind w:left="2096" w:hanging="483" w:leftChars="504" w:hangingChars="151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3</w:t>
      </w:r>
      <w:r w:rsidR="00716DB9">
        <w:rPr>
          <w:rFonts w:cs="Times New Roman" w:hint="eastAsia"/>
          <w:szCs w:val="32"/>
        </w:rPr>
        <w:t>．</w:t>
      </w:r>
      <w:r w:rsidRPr="00AA7559">
        <w:rPr>
          <w:rFonts w:cs="Times New Roman" w:hint="eastAsia"/>
          <w:szCs w:val="32"/>
        </w:rPr>
        <w:t>202</w:t>
      </w:r>
      <w:r w:rsidR="00220439">
        <w:rPr>
          <w:rFonts w:cs="Times New Roman"/>
          <w:szCs w:val="32"/>
        </w:rPr>
        <w:t>3</w:t>
      </w:r>
      <w:r>
        <w:rPr>
          <w:rFonts w:cs="Times New Roman" w:hint="eastAsia"/>
          <w:szCs w:val="32"/>
        </w:rPr>
        <w:t>年中山大学</w:t>
      </w:r>
      <w:r w:rsidRPr="00DB597F">
        <w:rPr>
          <w:rFonts w:cs="Times New Roman" w:hint="eastAsia"/>
          <w:szCs w:val="32"/>
        </w:rPr>
        <w:t>荣休教师</w:t>
      </w:r>
      <w:r>
        <w:rPr>
          <w:rFonts w:cs="Times New Roman" w:hint="eastAsia"/>
          <w:szCs w:val="32"/>
        </w:rPr>
        <w:t>、卓越服务奖人员名单</w:t>
      </w:r>
      <w:r w:rsidR="007A7D76">
        <w:rPr>
          <w:rFonts w:cs="Times New Roman" w:hint="eastAsia"/>
          <w:szCs w:val="32"/>
        </w:rPr>
        <w:t>师德考核情况及</w:t>
      </w:r>
      <w:r>
        <w:rPr>
          <w:rFonts w:cs="Times New Roman" w:hint="eastAsia"/>
          <w:szCs w:val="32"/>
        </w:rPr>
        <w:t>公示结果反馈表</w:t>
      </w:r>
    </w:p>
    <w:p w:rsidR="00F4378A" w:rsidP="007855DF" w14:paraId="512D0D51" w14:textId="77777777">
      <w:pPr>
        <w:spacing w:line="500" w:lineRule="exact"/>
        <w:jc w:val="both"/>
        <w:rPr>
          <w:rFonts w:cs="Times New Roman"/>
          <w:szCs w:val="32"/>
        </w:rPr>
      </w:pPr>
    </w:p>
    <w:p w:rsidR="00A443C4" w:rsidP="007855DF" w14:paraId="4864CA0C" w14:textId="77777777">
      <w:pPr>
        <w:spacing w:line="500" w:lineRule="exact"/>
        <w:jc w:val="both"/>
        <w:rPr>
          <w:rFonts w:cs="Times New Roman"/>
          <w:szCs w:val="32"/>
        </w:rPr>
      </w:pPr>
    </w:p>
    <w:p w:rsidR="00FE7CBA" w:rsidP="007B27E6" w14:paraId="5DA7FE3B" w14:textId="77777777">
      <w:pPr>
        <w:spacing w:line="500" w:lineRule="exact"/>
        <w:ind w:right="1683" w:rightChars="526"/>
        <w:jc w:val="right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校长办公室</w:t>
      </w:r>
    </w:p>
    <w:p w:rsidR="00FE7CBA" w:rsidP="007855DF" w14:paraId="10D10F67" w14:textId="6D6AED91">
      <w:pPr>
        <w:spacing w:line="500" w:lineRule="exact"/>
        <w:ind w:right="1217" w:firstLine="480" w:firstLineChars="150"/>
        <w:jc w:val="right"/>
        <w:rPr>
          <w:rFonts w:cs="Times New Roman"/>
          <w:szCs w:val="32"/>
        </w:rPr>
      </w:pPr>
      <w:r>
        <w:rPr>
          <w:rFonts w:cs="Times New Roman"/>
          <w:szCs w:val="32"/>
        </w:rPr>
        <w:t>2023</w:t>
      </w:r>
      <w:r w:rsidR="00716DB9">
        <w:rPr>
          <w:rFonts w:cs="Times New Roman" w:hint="eastAsia"/>
          <w:szCs w:val="32"/>
        </w:rPr>
        <w:t>年</w:t>
      </w:r>
      <w:r w:rsidR="00A443C4">
        <w:rPr>
          <w:rFonts w:cs="Times New Roman"/>
          <w:szCs w:val="32"/>
        </w:rPr>
        <w:t>12</w:t>
      </w:r>
      <w:r w:rsidR="00716DB9">
        <w:rPr>
          <w:rFonts w:cs="Times New Roman" w:hint="eastAsia"/>
          <w:szCs w:val="32"/>
        </w:rPr>
        <w:t>月</w:t>
      </w:r>
      <w:r>
        <w:rPr>
          <w:rFonts w:cs="Times New Roman"/>
          <w:szCs w:val="32"/>
        </w:rPr>
        <w:t>2</w:t>
      </w:r>
      <w:r w:rsidR="00CC57E6">
        <w:rPr>
          <w:rFonts w:cs="Times New Roman"/>
          <w:szCs w:val="32"/>
        </w:rPr>
        <w:t>7</w:t>
      </w:r>
      <w:r w:rsidR="00716DB9">
        <w:rPr>
          <w:rFonts w:cs="Times New Roman" w:hint="eastAsia"/>
          <w:szCs w:val="32"/>
        </w:rPr>
        <w:t>日</w:t>
      </w:r>
    </w:p>
    <w:p w:rsidR="009903BB" w:rsidP="007855DF" w14:paraId="3F48A075" w14:textId="05FE1D1E">
      <w:pPr>
        <w:spacing w:line="500" w:lineRule="exact"/>
        <w:ind w:firstLine="640" w:firstLineChars="200"/>
        <w:jc w:val="both"/>
        <w:rPr>
          <w:szCs w:val="32"/>
        </w:rPr>
      </w:pPr>
      <w:r>
        <w:rPr>
          <w:rFonts w:cs="Times New Roman" w:hint="eastAsia"/>
          <w:szCs w:val="32"/>
        </w:rPr>
        <w:t>（联系人：</w:t>
      </w:r>
      <w:r w:rsidR="007114B7">
        <w:rPr>
          <w:rFonts w:cs="Times New Roman" w:hint="eastAsia"/>
          <w:szCs w:val="32"/>
        </w:rPr>
        <w:t>陈宇</w:t>
      </w:r>
      <w:r>
        <w:rPr>
          <w:rFonts w:cs="Times New Roman" w:hint="eastAsia"/>
          <w:szCs w:val="32"/>
        </w:rPr>
        <w:t>，联系电话：</w:t>
      </w:r>
      <w:r>
        <w:rPr>
          <w:rFonts w:cs="Times New Roman" w:hint="eastAsia"/>
          <w:szCs w:val="32"/>
        </w:rPr>
        <w:t>020-</w:t>
      </w:r>
      <w:r w:rsidR="007114B7">
        <w:rPr>
          <w:rFonts w:cs="Times New Roman" w:hint="eastAsia"/>
          <w:szCs w:val="32"/>
        </w:rPr>
        <w:t>8411</w:t>
      </w:r>
      <w:r w:rsidR="007114B7">
        <w:rPr>
          <w:szCs w:val="32"/>
        </w:rPr>
        <w:t>4982</w:t>
      </w:r>
      <w:r>
        <w:rPr>
          <w:rFonts w:cs="Times New Roman" w:hint="eastAsia"/>
          <w:szCs w:val="32"/>
        </w:rPr>
        <w:t>，联系邮箱：</w:t>
      </w:r>
      <w:r w:rsidRPr="007B27E6" w:rsidR="007B27E6">
        <w:rPr>
          <w:rFonts w:cs="Times New Roman"/>
          <w:szCs w:val="32"/>
        </w:rPr>
        <w:t>cheny778@mail.sysu.edu.cn</w:t>
      </w:r>
      <w:r w:rsidR="00DB597F">
        <w:rPr>
          <w:rFonts w:hint="eastAsia"/>
          <w:szCs w:val="32"/>
        </w:rPr>
        <w:t>）</w:t>
      </w:r>
      <w:r>
        <w:rPr>
          <w:szCs w:val="32"/>
        </w:rPr>
        <w:br w:type="page"/>
      </w:r>
    </w:p>
    <w:p w:rsidR="009903BB" w:rsidRPr="009903BB" w:rsidP="009903BB" w14:paraId="27F9928A" w14:textId="55A16381">
      <w:pPr>
        <w:spacing w:line="500" w:lineRule="exact"/>
        <w:rPr>
          <w:szCs w:val="32"/>
        </w:rPr>
      </w:pPr>
      <w:r w:rsidRPr="009903BB">
        <w:rPr>
          <w:rFonts w:ascii="黑体" w:eastAsia="黑体" w:hAnsi="黑体" w:hint="eastAsia"/>
          <w:szCs w:val="32"/>
        </w:rPr>
        <w:t>附件</w:t>
      </w:r>
      <w:r w:rsidRPr="009903BB">
        <w:rPr>
          <w:rFonts w:hint="eastAsia"/>
          <w:szCs w:val="32"/>
        </w:rPr>
        <w:t>1</w:t>
      </w:r>
    </w:p>
    <w:p w:rsidR="009903BB" w:rsidP="009903BB" w14:paraId="76804274" w14:textId="77777777">
      <w:pPr>
        <w:spacing w:line="500" w:lineRule="exact"/>
        <w:jc w:val="center"/>
        <w:rPr>
          <w:sz w:val="44"/>
          <w:szCs w:val="32"/>
        </w:rPr>
      </w:pPr>
    </w:p>
    <w:p w:rsidR="009903BB" w:rsidRPr="009903BB" w:rsidP="009903BB" w14:paraId="31D41E8E" w14:textId="19F56715">
      <w:pPr>
        <w:spacing w:line="500" w:lineRule="exact"/>
        <w:jc w:val="center"/>
        <w:rPr>
          <w:rFonts w:ascii="方正小标宋简体" w:eastAsia="方正小标宋简体"/>
          <w:sz w:val="44"/>
          <w:szCs w:val="32"/>
        </w:rPr>
      </w:pPr>
      <w:r w:rsidRPr="009903BB">
        <w:rPr>
          <w:rFonts w:hint="eastAsia"/>
          <w:sz w:val="44"/>
          <w:szCs w:val="32"/>
        </w:rPr>
        <w:t>2023</w:t>
      </w:r>
      <w:r w:rsidRPr="009903BB">
        <w:rPr>
          <w:rFonts w:ascii="方正小标宋简体" w:eastAsia="方正小标宋简体" w:hint="eastAsia"/>
          <w:sz w:val="44"/>
          <w:szCs w:val="32"/>
        </w:rPr>
        <w:t>年中山大学拟授予荣</w:t>
      </w:r>
      <w:r w:rsidRPr="009903BB">
        <w:rPr>
          <w:rFonts w:ascii="方正小标宋简体" w:eastAsia="方正小标宋简体" w:hint="eastAsia"/>
          <w:sz w:val="44"/>
          <w:szCs w:val="32"/>
        </w:rPr>
        <w:t>休教师</w:t>
      </w:r>
      <w:r w:rsidRPr="009903BB">
        <w:rPr>
          <w:rFonts w:ascii="方正小标宋简体" w:eastAsia="方正小标宋简体" w:hint="eastAsia"/>
          <w:sz w:val="44"/>
          <w:szCs w:val="32"/>
        </w:rPr>
        <w:t>荣誉称号</w:t>
      </w:r>
    </w:p>
    <w:p w:rsidR="00FE7CBA" w:rsidRPr="009903BB" w:rsidP="009903BB" w14:paraId="00AFB11D" w14:textId="2D8065F4">
      <w:pPr>
        <w:spacing w:line="500" w:lineRule="exact"/>
        <w:jc w:val="center"/>
        <w:rPr>
          <w:rFonts w:ascii="方正小标宋简体" w:eastAsia="方正小标宋简体"/>
          <w:sz w:val="44"/>
          <w:szCs w:val="32"/>
        </w:rPr>
      </w:pPr>
      <w:r w:rsidRPr="009903BB">
        <w:rPr>
          <w:rFonts w:ascii="方正小标宋简体" w:eastAsia="方正小标宋简体" w:hint="eastAsia"/>
          <w:sz w:val="44"/>
          <w:szCs w:val="32"/>
        </w:rPr>
        <w:t>人员公示名单</w:t>
      </w:r>
    </w:p>
    <w:p w:rsidR="007B27E6" w:rsidP="007B27E6" w14:paraId="604091A0" w14:textId="4DD2B3C3">
      <w:pPr>
        <w:spacing w:line="240" w:lineRule="auto"/>
        <w:jc w:val="both"/>
        <w:rPr>
          <w:szCs w:val="32"/>
        </w:rPr>
      </w:pPr>
    </w:p>
    <w:p w:rsidR="009903BB" w:rsidP="007B27E6" w14:paraId="274714BC" w14:textId="6DC5879D">
      <w:pPr>
        <w:spacing w:line="240" w:lineRule="auto"/>
        <w:jc w:val="both"/>
        <w:rPr>
          <w:szCs w:val="32"/>
        </w:rPr>
      </w:pPr>
    </w:p>
    <w:tbl>
      <w:tblPr>
        <w:tblW w:w="8506" w:type="dxa"/>
        <w:jc w:val="center"/>
        <w:tblLook w:val="04A0"/>
      </w:tblPr>
      <w:tblGrid>
        <w:gridCol w:w="831"/>
        <w:gridCol w:w="1579"/>
        <w:gridCol w:w="6096"/>
      </w:tblGrid>
      <w:tr w14:paraId="14E3A902" w14:textId="77777777" w:rsidTr="009903BB">
        <w:tblPrEx>
          <w:tblW w:w="8506" w:type="dxa"/>
          <w:jc w:val="center"/>
          <w:tblLook w:val="04A0"/>
        </w:tblPrEx>
        <w:trPr>
          <w:trHeight w:val="20"/>
          <w:tblHeader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208A050" w14:textId="77777777">
            <w:pPr>
              <w:widowControl/>
              <w:spacing w:line="240" w:lineRule="auto"/>
              <w:jc w:val="center"/>
              <w:rPr>
                <w:rFonts w:cs="宋体"/>
                <w:b/>
                <w:bCs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b/>
                <w:bCs/>
                <w:kern w:val="0"/>
                <w:sz w:val="28"/>
                <w:szCs w:val="28"/>
              </w:rPr>
              <w:t>序号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FFADD20" w14:textId="77777777">
            <w:pPr>
              <w:widowControl/>
              <w:spacing w:line="240" w:lineRule="auto"/>
              <w:jc w:val="center"/>
              <w:rPr>
                <w:rFonts w:cs="宋体"/>
                <w:b/>
                <w:bCs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b/>
                <w:bCs/>
                <w:kern w:val="0"/>
                <w:sz w:val="28"/>
                <w:szCs w:val="28"/>
              </w:rPr>
              <w:t>姓名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601FA15" w14:textId="77777777">
            <w:pPr>
              <w:widowControl/>
              <w:spacing w:line="240" w:lineRule="auto"/>
              <w:jc w:val="center"/>
              <w:rPr>
                <w:rFonts w:cs="宋体"/>
                <w:b/>
                <w:bCs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b/>
                <w:bCs/>
                <w:kern w:val="0"/>
                <w:sz w:val="28"/>
                <w:szCs w:val="28"/>
              </w:rPr>
              <w:t>所在单位</w:t>
            </w:r>
          </w:p>
        </w:tc>
      </w:tr>
      <w:tr w14:paraId="07562E5C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CD78019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25A3F22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张</w:t>
            </w:r>
            <w:r w:rsidRPr="009903BB">
              <w:rPr>
                <w:rFonts w:cs="宋体" w:hint="eastAsia"/>
                <w:kern w:val="0"/>
                <w:sz w:val="28"/>
                <w:szCs w:val="28"/>
              </w:rPr>
              <w:t>世</w:t>
            </w:r>
            <w:r w:rsidRPr="009903BB">
              <w:rPr>
                <w:rFonts w:cs="宋体" w:hint="eastAsia"/>
                <w:kern w:val="0"/>
                <w:sz w:val="28"/>
                <w:szCs w:val="28"/>
              </w:rPr>
              <w:t>涛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B34E587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中国语言文学系</w:t>
            </w:r>
          </w:p>
        </w:tc>
      </w:tr>
      <w:tr w14:paraId="0FD92058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03D2963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56963A7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李英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720C959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中国语言文学系</w:t>
            </w:r>
          </w:p>
        </w:tc>
      </w:tr>
      <w:tr w14:paraId="1DE38B31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7BA8E9D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AFDCAD0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杨权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55A8D18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中国语言文学系</w:t>
            </w:r>
          </w:p>
        </w:tc>
      </w:tr>
      <w:tr w14:paraId="132E780A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D5F967E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71D2263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张念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3BCF5CC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中国语言文学系</w:t>
            </w:r>
          </w:p>
        </w:tc>
      </w:tr>
      <w:tr w14:paraId="2BF068A5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8BFE4CE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4B9B67B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鞠实儿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39A926F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哲学系</w:t>
            </w:r>
          </w:p>
        </w:tc>
      </w:tr>
      <w:tr w14:paraId="5C61459A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0EB3DE2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BB1ECEF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贺立平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3DB3A89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社会学与人类学学院</w:t>
            </w:r>
          </w:p>
        </w:tc>
      </w:tr>
      <w:tr w14:paraId="3D22E87F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AB808C1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134857E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朱爱东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6F20125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社会学与人类学学院</w:t>
            </w:r>
          </w:p>
        </w:tc>
      </w:tr>
      <w:tr w14:paraId="6A9941DE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F3E13F1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B901384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杨永福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149784F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岭南学院</w:t>
            </w:r>
          </w:p>
        </w:tc>
      </w:tr>
      <w:tr w14:paraId="4BFD2D85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480D351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D3792F5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扶青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80D9440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岭南学院</w:t>
            </w:r>
          </w:p>
        </w:tc>
      </w:tr>
      <w:tr w14:paraId="4353EF48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AC83217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D366FF9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李胜兰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C729892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岭南学院</w:t>
            </w:r>
          </w:p>
        </w:tc>
      </w:tr>
      <w:tr w14:paraId="050DBDAE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60F799F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AB981C9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曾凯生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9B4B843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岭南学院</w:t>
            </w:r>
          </w:p>
        </w:tc>
      </w:tr>
      <w:tr w14:paraId="38952581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B327FCB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B5D88CE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宋世斌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E561CA1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岭南学院</w:t>
            </w:r>
          </w:p>
        </w:tc>
      </w:tr>
      <w:tr w14:paraId="601B2437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CCC979C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FE11C07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黄静波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9FD2902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岭南学院</w:t>
            </w:r>
          </w:p>
        </w:tc>
      </w:tr>
      <w:tr w14:paraId="4F64DF8D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C4940CE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14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147C4BF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王东风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953D024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外国语学院</w:t>
            </w:r>
          </w:p>
        </w:tc>
      </w:tr>
      <w:tr w14:paraId="1B3F6D58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BE10255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223561D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佟君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0AB6B48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外国语学院</w:t>
            </w:r>
          </w:p>
        </w:tc>
      </w:tr>
      <w:tr w14:paraId="38AFB83E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B5287AE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16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82C1FB0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陈元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FC877FC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外国语学院</w:t>
            </w:r>
          </w:p>
        </w:tc>
      </w:tr>
      <w:tr w14:paraId="124AE33A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83BF71E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17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F841683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杨晓红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960668C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外国语学院</w:t>
            </w:r>
          </w:p>
        </w:tc>
      </w:tr>
      <w:tr w14:paraId="56F34B6B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DFBDDCB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18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27897A7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王洪全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75EB285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外国语学院</w:t>
            </w:r>
          </w:p>
        </w:tc>
      </w:tr>
      <w:tr w14:paraId="462FA795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EA11D10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19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5E4DCCF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伍宇星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7F7BD8E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外国语学院</w:t>
            </w:r>
          </w:p>
        </w:tc>
      </w:tr>
      <w:tr w14:paraId="59C33A1A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D3CE568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4399E4D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马远翔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17AA972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外国语学院</w:t>
            </w:r>
          </w:p>
        </w:tc>
      </w:tr>
      <w:tr w14:paraId="1F21EC42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198E06C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0E66088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高文平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1121E52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外国语学院</w:t>
            </w:r>
          </w:p>
        </w:tc>
      </w:tr>
      <w:tr w14:paraId="3357095D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37169DA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0F6D424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周林彬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8356455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法学院（知识产权学院、中英国际海事法学院）</w:t>
            </w:r>
          </w:p>
        </w:tc>
      </w:tr>
      <w:tr w14:paraId="0CB20CD7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D0F119F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623DCA0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杨鸿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8D3B421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法学院（知识产权学院、中英国际海事法学院）</w:t>
            </w:r>
          </w:p>
        </w:tc>
      </w:tr>
      <w:tr w14:paraId="5C22C574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5A34616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24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3C47364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邓伟平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28B7C0D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法学院（知识产权学院、中英国际海事法学院）</w:t>
            </w:r>
          </w:p>
        </w:tc>
      </w:tr>
      <w:tr w14:paraId="1DB2853E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CFDDEF7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25F6BD1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李正华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1B812B5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法学院（知识产权学院、中英国际海事法学院）</w:t>
            </w:r>
          </w:p>
        </w:tc>
      </w:tr>
      <w:tr w14:paraId="42D667E9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4AE6D0B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26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29A30D1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谢石松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04F7208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法学院（知识产权学院、中英国际海事法学院）</w:t>
            </w:r>
          </w:p>
        </w:tc>
      </w:tr>
      <w:tr w14:paraId="7A2B8691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65D28AA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27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EEDE57D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刘华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789BD2E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法学院（知识产权学院、中英国际海事法学院）</w:t>
            </w:r>
          </w:p>
        </w:tc>
      </w:tr>
      <w:tr w14:paraId="6E3F7889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2D6686D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28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6711243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梁琦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AD66722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管理学院</w:t>
            </w:r>
          </w:p>
        </w:tc>
      </w:tr>
      <w:tr w14:paraId="58C79646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4002346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29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455DF83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刘良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D6C8F70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管理学院</w:t>
            </w:r>
          </w:p>
        </w:tc>
      </w:tr>
      <w:tr w14:paraId="4719FC79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BDCEC6B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566C1C6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路晓燕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224C157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管理学院</w:t>
            </w:r>
          </w:p>
        </w:tc>
      </w:tr>
      <w:tr w14:paraId="3AAFF336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AF78DF1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60D242E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林斌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131B315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管理学院</w:t>
            </w:r>
          </w:p>
        </w:tc>
      </w:tr>
      <w:tr w14:paraId="002BA8D7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B123C82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5A7EB31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李仲飞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5F697D6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管理学院</w:t>
            </w:r>
          </w:p>
        </w:tc>
      </w:tr>
      <w:tr w14:paraId="30D14B06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5F8E725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8C84245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张秀娟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5A33267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管理学院</w:t>
            </w:r>
          </w:p>
        </w:tc>
      </w:tr>
      <w:tr w14:paraId="128F306F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837E218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34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2E9A668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李美云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8A1CF02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管理学院</w:t>
            </w:r>
          </w:p>
        </w:tc>
      </w:tr>
      <w:tr w14:paraId="5017E77F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A41C85A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8AFD6BF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郑吴志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CCE441D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马克思主义学院</w:t>
            </w:r>
          </w:p>
        </w:tc>
      </w:tr>
      <w:tr w14:paraId="00F4A19D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018E09B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36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56D829D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程本学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5386E85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马克思主义学院</w:t>
            </w:r>
          </w:p>
        </w:tc>
      </w:tr>
      <w:tr w14:paraId="1DFCE9FB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3E8A77A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37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F6DC9F0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王丽荣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1E8E097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马克思主义学院</w:t>
            </w:r>
          </w:p>
        </w:tc>
      </w:tr>
      <w:tr w14:paraId="7F2C174A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AA915F5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38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3BC0E54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曹效阳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07E7A71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信息管理学院</w:t>
            </w:r>
          </w:p>
        </w:tc>
      </w:tr>
      <w:tr w14:paraId="7F0C70E8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98674B5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39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638234A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王泽辉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2AE9811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数学学院</w:t>
            </w:r>
          </w:p>
        </w:tc>
      </w:tr>
      <w:tr w14:paraId="2631DE27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B545EFC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40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ECCA6EB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张能明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C2C2FC7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数学学院</w:t>
            </w:r>
          </w:p>
        </w:tc>
      </w:tr>
      <w:tr w14:paraId="30345239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224577B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41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73CF74E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王彪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8E83B35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物理学院</w:t>
            </w:r>
          </w:p>
        </w:tc>
      </w:tr>
      <w:tr w14:paraId="63A6491B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24312BF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42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2331283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丘志仁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C59FF5C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物理学院</w:t>
            </w:r>
          </w:p>
        </w:tc>
      </w:tr>
      <w:tr w14:paraId="0F1B785E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D4F8518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43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EB1E652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梁</w:t>
            </w:r>
            <w:r w:rsidRPr="009903BB">
              <w:rPr>
                <w:rFonts w:cs="宋体" w:hint="eastAsia"/>
                <w:kern w:val="0"/>
                <w:sz w:val="28"/>
                <w:szCs w:val="28"/>
              </w:rPr>
              <w:t>世</w:t>
            </w:r>
            <w:r w:rsidRPr="009903BB">
              <w:rPr>
                <w:rFonts w:cs="宋体" w:hint="eastAsia"/>
                <w:kern w:val="0"/>
                <w:sz w:val="28"/>
                <w:szCs w:val="28"/>
              </w:rPr>
              <w:t>东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9DDDAB1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物理学院</w:t>
            </w:r>
          </w:p>
        </w:tc>
      </w:tr>
      <w:tr w14:paraId="5C01B327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BE56D3D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44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B9C94C1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郑寿森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103708D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物理学院</w:t>
            </w:r>
          </w:p>
        </w:tc>
      </w:tr>
      <w:tr w14:paraId="1F5F429D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842C884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45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51358A1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佘志刚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23BE8D1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化学学院</w:t>
            </w:r>
          </w:p>
        </w:tc>
      </w:tr>
      <w:tr w14:paraId="632DCBA7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48B4CB7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46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F0ACD7E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王小妹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C7A196A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化学学院</w:t>
            </w:r>
          </w:p>
        </w:tc>
      </w:tr>
      <w:tr w14:paraId="3FD9F72F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EEA9ED5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47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9DC3110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陈水挟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F530B01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化学学院</w:t>
            </w:r>
          </w:p>
        </w:tc>
      </w:tr>
      <w:tr w14:paraId="12418FAC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7ECAD67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48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DC50E67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符若文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BC651EB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化学学院</w:t>
            </w:r>
          </w:p>
        </w:tc>
      </w:tr>
      <w:tr w14:paraId="5BBDD780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8317127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49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BCEE3CD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邹小勇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B05E20C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化学学院</w:t>
            </w:r>
          </w:p>
        </w:tc>
      </w:tr>
      <w:tr w14:paraId="5A71017F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D012E22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50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1537FA7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李谷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B551771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化学学院</w:t>
            </w:r>
          </w:p>
        </w:tc>
      </w:tr>
      <w:tr w14:paraId="68413178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C534EDC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51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3053313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刘希林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98541FB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地理科学与规划学院</w:t>
            </w:r>
          </w:p>
        </w:tc>
      </w:tr>
      <w:tr w14:paraId="2D2EB19D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813A907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52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548429E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李立勋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0306F68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地理科学与规划学院</w:t>
            </w:r>
          </w:p>
        </w:tc>
      </w:tr>
      <w:tr w14:paraId="7E95F27B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3609CCA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53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C6BD988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翁少萍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08522D4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生命科学学院</w:t>
            </w:r>
          </w:p>
        </w:tc>
      </w:tr>
      <w:tr w14:paraId="1BA37E05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9846639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54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7527731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何淼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1B36E83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生命科学学院</w:t>
            </w:r>
          </w:p>
        </w:tc>
      </w:tr>
      <w:tr w14:paraId="01B4817F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A2644E7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55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92E4FDF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刘昕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0BB04D0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生命科学学院</w:t>
            </w:r>
          </w:p>
        </w:tc>
      </w:tr>
      <w:tr w14:paraId="7930D4F3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4D8A820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56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6B695F1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陈尚武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5A2FF82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生命科学学院</w:t>
            </w:r>
          </w:p>
        </w:tc>
      </w:tr>
      <w:tr w14:paraId="35F8F64F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1666676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57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075A432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吴金英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C28D826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生命科学学院</w:t>
            </w:r>
          </w:p>
        </w:tc>
      </w:tr>
      <w:tr w14:paraId="0461EBBA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B0DF9A3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58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22E99E3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王永繁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0D271BB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生命科学学院</w:t>
            </w:r>
          </w:p>
        </w:tc>
      </w:tr>
      <w:tr w14:paraId="497E7F2E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B9CFB6A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59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065D7DE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杨廷宝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E1728A1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生命科学学院</w:t>
            </w:r>
          </w:p>
        </w:tc>
      </w:tr>
      <w:tr w14:paraId="45292BC7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4E1E79F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60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97F856B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李安兴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C2E3EB9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生命科学学院</w:t>
            </w:r>
          </w:p>
        </w:tc>
      </w:tr>
      <w:tr w14:paraId="63D437F2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78152C6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61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7515BD6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刘秋云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73CD56B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生命科学学院</w:t>
            </w:r>
          </w:p>
        </w:tc>
      </w:tr>
      <w:tr w14:paraId="58F9BB5A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F732317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62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F1623F0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艾云灿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F6D8E51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生命科学学院</w:t>
            </w:r>
          </w:p>
        </w:tc>
      </w:tr>
      <w:tr w14:paraId="79965BC5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F954455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63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C6B6C83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李桂峰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02EAC56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生命科学学院</w:t>
            </w:r>
          </w:p>
        </w:tc>
      </w:tr>
      <w:tr w14:paraId="653C4993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84B906D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64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5F062D1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张文军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20BAEC4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生命科学学院</w:t>
            </w:r>
          </w:p>
        </w:tc>
      </w:tr>
      <w:tr w14:paraId="1413BF2F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4DF8B54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65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EF10A2E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全大萍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020596F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材料科学与工程学院</w:t>
            </w:r>
          </w:p>
        </w:tc>
      </w:tr>
      <w:tr w14:paraId="71200F6D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49A28F8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66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9228318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沈鸿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C0BF0C1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计算机学院（软件学院）</w:t>
            </w:r>
          </w:p>
        </w:tc>
      </w:tr>
      <w:tr w14:paraId="2F14EA66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5FCB76A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67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B155038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乔海燕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BB37824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计算机学院（软件学院）</w:t>
            </w:r>
          </w:p>
        </w:tc>
      </w:tr>
      <w:tr w14:paraId="0C575DB3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071257E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68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FB835D5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龙冬阳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8F5E4CC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计算机学院（软件学院）</w:t>
            </w:r>
          </w:p>
        </w:tc>
      </w:tr>
      <w:tr w14:paraId="55984693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EB24B9C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69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90B6042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余顺争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478B3D7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计算机学院（软件学院）</w:t>
            </w:r>
          </w:p>
        </w:tc>
      </w:tr>
      <w:tr w14:paraId="3F6A61FD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DD85ED3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70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0BAB44D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蔡国扬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5A393D0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计算机学院（软件学院）</w:t>
            </w:r>
          </w:p>
        </w:tc>
      </w:tr>
      <w:tr w14:paraId="784A5B4E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F3DFA91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71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7C27221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石</w:t>
            </w:r>
            <w:r w:rsidRPr="009903BB">
              <w:rPr>
                <w:rFonts w:cs="宋体" w:hint="eastAsia"/>
                <w:kern w:val="0"/>
                <w:sz w:val="28"/>
                <w:szCs w:val="28"/>
              </w:rPr>
              <w:t>太</w:t>
            </w:r>
            <w:r w:rsidRPr="009903BB">
              <w:rPr>
                <w:rFonts w:cs="宋体" w:hint="eastAsia"/>
                <w:kern w:val="0"/>
                <w:sz w:val="28"/>
                <w:szCs w:val="28"/>
              </w:rPr>
              <w:t>宏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9A133BB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环境科学与工程学院</w:t>
            </w:r>
          </w:p>
        </w:tc>
      </w:tr>
      <w:tr w14:paraId="085192C9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79DBF63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72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9C42323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刘玉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484DE50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环境科学与工程学院</w:t>
            </w:r>
          </w:p>
        </w:tc>
      </w:tr>
      <w:tr w14:paraId="7BF1E009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C78D5D4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73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2AFF153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卢汉平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2C99F52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中山医学院</w:t>
            </w:r>
          </w:p>
        </w:tc>
      </w:tr>
      <w:tr w14:paraId="7CBCEECE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92CA28C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74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0649048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宋志宏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CFFCF34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中山医学院</w:t>
            </w:r>
          </w:p>
        </w:tc>
      </w:tr>
      <w:tr w14:paraId="3945630E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7224AD8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75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99E43F7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李晓原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7A2528A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中山医学院</w:t>
            </w:r>
          </w:p>
        </w:tc>
      </w:tr>
      <w:tr w14:paraId="40C73A1D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5F5F1A5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76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7440D73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朱邦豪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8C4CBB2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中山医学院</w:t>
            </w:r>
          </w:p>
        </w:tc>
      </w:tr>
      <w:tr w14:paraId="491B13ED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60D4B32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77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70A7CC7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李朝红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861C04D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中山医学院</w:t>
            </w:r>
          </w:p>
        </w:tc>
      </w:tr>
      <w:tr w14:paraId="1FB2E149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ED84FA7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78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B748A5E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周俊宜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0ED03AE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中山医学院</w:t>
            </w:r>
          </w:p>
        </w:tc>
      </w:tr>
      <w:tr w14:paraId="63EDFB46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C797468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79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A737250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徐劲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9F555EB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中山医学院</w:t>
            </w:r>
          </w:p>
        </w:tc>
      </w:tr>
      <w:tr w14:paraId="05D09270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BCDA3A4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80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B0BA40B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李建金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8A10F30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中山医学院</w:t>
            </w:r>
          </w:p>
        </w:tc>
      </w:tr>
      <w:tr w14:paraId="4DBC45EC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D8E78AD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81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DB86235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贺奇才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59C7188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中山医学院</w:t>
            </w:r>
          </w:p>
        </w:tc>
      </w:tr>
      <w:tr w14:paraId="1A028EB2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AD34E91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82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779F6BB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静进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CFB268C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公共卫生学院</w:t>
            </w:r>
          </w:p>
        </w:tc>
      </w:tr>
      <w:tr w14:paraId="7A16480D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F29013A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83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321019D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陆家海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4479B1B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公共卫生学院</w:t>
            </w:r>
          </w:p>
        </w:tc>
      </w:tr>
      <w:tr w14:paraId="5CFD0316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3D714A2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84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D3F52B6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林爱华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154CB02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公共卫生学院</w:t>
            </w:r>
          </w:p>
        </w:tc>
      </w:tr>
      <w:tr w14:paraId="14A0D8AB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16C4A77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85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271B183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李华斌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EB3D937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公共卫生学院</w:t>
            </w:r>
          </w:p>
        </w:tc>
      </w:tr>
      <w:tr w14:paraId="733BD5E1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9A4C8BF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86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1B6432B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王庆雄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83BA529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公共卫生学院</w:t>
            </w:r>
          </w:p>
        </w:tc>
      </w:tr>
      <w:tr w14:paraId="46BBD6C5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9891D96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87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C40DF47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匡莉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FC29430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公共卫生学院</w:t>
            </w:r>
          </w:p>
        </w:tc>
      </w:tr>
      <w:tr w14:paraId="3B423990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F2B1B89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88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3CC13B0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任泽舫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71C1443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公共卫生学院</w:t>
            </w:r>
          </w:p>
        </w:tc>
      </w:tr>
      <w:tr w14:paraId="0E07ABBC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6A72060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89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49205A1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陈</w:t>
            </w:r>
            <w:r w:rsidRPr="009903BB">
              <w:rPr>
                <w:rFonts w:cs="宋体" w:hint="eastAsia"/>
                <w:kern w:val="0"/>
                <w:sz w:val="28"/>
                <w:szCs w:val="28"/>
              </w:rPr>
              <w:t>缵</w:t>
            </w:r>
            <w:r w:rsidRPr="009903BB">
              <w:rPr>
                <w:rFonts w:cs="宋体" w:hint="eastAsia"/>
                <w:kern w:val="0"/>
                <w:sz w:val="28"/>
                <w:szCs w:val="28"/>
              </w:rPr>
              <w:t>光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0EEA39D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药学院</w:t>
            </w:r>
          </w:p>
        </w:tc>
      </w:tr>
      <w:tr w14:paraId="6B215D5B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753FBC6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90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BEEC8C6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蒋林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29938B6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药学院</w:t>
            </w:r>
          </w:p>
        </w:tc>
      </w:tr>
      <w:tr w14:paraId="3C49727C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A075195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91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5D1C621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吴元生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BAAA359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体育部</w:t>
            </w:r>
          </w:p>
        </w:tc>
      </w:tr>
      <w:tr w14:paraId="65234656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8B9E120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92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DFE7FE9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李秀华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77DEE13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体育部</w:t>
            </w:r>
          </w:p>
        </w:tc>
      </w:tr>
      <w:tr w14:paraId="585952A4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54E3F9D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93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5EB32DD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张保华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B0B3767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体育部</w:t>
            </w:r>
          </w:p>
        </w:tc>
      </w:tr>
      <w:tr w14:paraId="7D8FFD4C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5C450D1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94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75D49B5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李静波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0E147E6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体育部</w:t>
            </w:r>
          </w:p>
        </w:tc>
      </w:tr>
      <w:tr w14:paraId="051167EB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7F53609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95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526C0A0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黄志荣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AB88D4C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体育部</w:t>
            </w:r>
          </w:p>
        </w:tc>
      </w:tr>
      <w:tr w14:paraId="143B1201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7CC448B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96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26E3561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邱天贵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9029C83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体育部</w:t>
            </w:r>
          </w:p>
        </w:tc>
      </w:tr>
      <w:tr w14:paraId="7E8C25F7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92E5D9F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97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2CA6B83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屠友祥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A8B56C1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中国语言文学系（珠海）</w:t>
            </w:r>
          </w:p>
        </w:tc>
      </w:tr>
      <w:tr w14:paraId="5FF8A66C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1997E99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98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89A95D0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曾蕾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D722B6C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国际翻译学院</w:t>
            </w:r>
          </w:p>
        </w:tc>
      </w:tr>
      <w:tr w14:paraId="4802A917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115756B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99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F467133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丘志力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C717783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地球科学与工程学院</w:t>
            </w:r>
          </w:p>
        </w:tc>
      </w:tr>
      <w:tr w14:paraId="3ADBC0F9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91DC2A8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100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5C15EB3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汤连生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65AF7A9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地球科学与工程学院</w:t>
            </w:r>
          </w:p>
        </w:tc>
      </w:tr>
      <w:tr w14:paraId="5C943654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B86DB3D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101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F957147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曹建劲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3277A86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地球科学与工程学院</w:t>
            </w:r>
          </w:p>
        </w:tc>
      </w:tr>
      <w:tr w14:paraId="21001419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CF51194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102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0B0252C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宋化灿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08ECAA0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化学工程与技术学院</w:t>
            </w:r>
          </w:p>
        </w:tc>
      </w:tr>
      <w:tr w14:paraId="559A7B90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B0FD0DC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103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8CC503A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郭奕斌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12EA5C6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医学院</w:t>
            </w:r>
          </w:p>
        </w:tc>
      </w:tr>
      <w:tr w14:paraId="048E6026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2832CF7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104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D60B78E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詹杰民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26E826D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先进制造学院</w:t>
            </w:r>
          </w:p>
        </w:tc>
      </w:tr>
      <w:tr w14:paraId="551C2161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50B4F65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105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DF1BB5E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黎永锦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DADF1A5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理学院</w:t>
            </w:r>
          </w:p>
        </w:tc>
      </w:tr>
      <w:tr w14:paraId="5F8244EE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339694B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106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C894108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袁持平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890A120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粤港澳发展研究院</w:t>
            </w:r>
          </w:p>
        </w:tc>
      </w:tr>
      <w:tr w14:paraId="141FA0CB" w14:textId="77777777" w:rsidTr="009903BB">
        <w:tblPrEx>
          <w:tblW w:w="8506" w:type="dxa"/>
          <w:jc w:val="center"/>
          <w:tblLook w:val="04A0"/>
        </w:tblPrEx>
        <w:trPr>
          <w:trHeight w:val="20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39B457D" w14:textId="77777777">
            <w:pPr>
              <w:widowControl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107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6C59CE3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关红玲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6206717" w14:textId="77777777">
            <w:pPr>
              <w:widowControl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粤港澳发展研究院</w:t>
            </w:r>
          </w:p>
        </w:tc>
      </w:tr>
    </w:tbl>
    <w:p w:rsidR="009903BB" w:rsidP="007B27E6" w14:paraId="4DF08F17" w14:textId="33B7D93E">
      <w:pPr>
        <w:spacing w:line="240" w:lineRule="auto"/>
        <w:jc w:val="both"/>
        <w:rPr>
          <w:szCs w:val="32"/>
        </w:rPr>
      </w:pPr>
      <w:r>
        <w:rPr>
          <w:szCs w:val="32"/>
        </w:rPr>
        <w:br w:type="page"/>
      </w:r>
    </w:p>
    <w:p w:rsidR="009903BB" w:rsidP="007B27E6" w14:paraId="2F15F8C4" w14:textId="486A56DB">
      <w:pPr>
        <w:spacing w:line="240" w:lineRule="auto"/>
        <w:jc w:val="both"/>
        <w:rPr>
          <w:szCs w:val="32"/>
        </w:rPr>
      </w:pPr>
      <w:r w:rsidRPr="009903BB">
        <w:rPr>
          <w:rFonts w:ascii="黑体" w:eastAsia="黑体" w:hAnsi="黑体" w:hint="eastAsia"/>
          <w:szCs w:val="32"/>
        </w:rPr>
        <w:t>附件</w:t>
      </w:r>
      <w:r>
        <w:rPr>
          <w:rFonts w:hint="eastAsia"/>
          <w:szCs w:val="32"/>
        </w:rPr>
        <w:t>2</w:t>
      </w:r>
    </w:p>
    <w:p w:rsidR="009903BB" w:rsidP="007B27E6" w14:paraId="3292E188" w14:textId="77777777">
      <w:pPr>
        <w:spacing w:line="240" w:lineRule="auto"/>
        <w:jc w:val="both"/>
        <w:rPr>
          <w:szCs w:val="32"/>
        </w:rPr>
      </w:pPr>
    </w:p>
    <w:p w:rsidR="009903BB" w:rsidP="009903BB" w14:paraId="55F41FC9" w14:textId="77777777">
      <w:pPr>
        <w:spacing w:line="240" w:lineRule="auto"/>
        <w:jc w:val="center"/>
        <w:rPr>
          <w:rFonts w:ascii="方正小标宋简体" w:eastAsia="方正小标宋简体"/>
          <w:sz w:val="44"/>
          <w:szCs w:val="32"/>
        </w:rPr>
      </w:pPr>
      <w:r w:rsidRPr="009903BB">
        <w:rPr>
          <w:rFonts w:hint="eastAsia"/>
          <w:sz w:val="44"/>
          <w:szCs w:val="32"/>
        </w:rPr>
        <w:t>2023</w:t>
      </w:r>
      <w:r w:rsidRPr="009903BB">
        <w:rPr>
          <w:rFonts w:ascii="方正小标宋简体" w:eastAsia="方正小标宋简体" w:hint="eastAsia"/>
          <w:sz w:val="44"/>
          <w:szCs w:val="32"/>
        </w:rPr>
        <w:t>年中山大学卓越服务奖拟授奖</w:t>
      </w:r>
    </w:p>
    <w:p w:rsidR="009903BB" w:rsidP="009903BB" w14:paraId="46232B07" w14:textId="05341451">
      <w:pPr>
        <w:spacing w:line="240" w:lineRule="auto"/>
        <w:jc w:val="center"/>
        <w:rPr>
          <w:rFonts w:ascii="方正小标宋简体" w:eastAsia="方正小标宋简体"/>
          <w:sz w:val="44"/>
          <w:szCs w:val="32"/>
        </w:rPr>
      </w:pPr>
      <w:r w:rsidRPr="009903BB">
        <w:rPr>
          <w:rFonts w:ascii="方正小标宋简体" w:eastAsia="方正小标宋简体" w:hint="eastAsia"/>
          <w:sz w:val="44"/>
          <w:szCs w:val="32"/>
        </w:rPr>
        <w:t>人员公示名单</w:t>
      </w:r>
    </w:p>
    <w:tbl>
      <w:tblPr>
        <w:tblW w:w="8505" w:type="dxa"/>
        <w:tblInd w:w="137" w:type="dxa"/>
        <w:tblLook w:val="04A0"/>
      </w:tblPr>
      <w:tblGrid>
        <w:gridCol w:w="851"/>
        <w:gridCol w:w="1696"/>
        <w:gridCol w:w="5958"/>
      </w:tblGrid>
      <w:tr w14:paraId="4F358102" w14:textId="77777777" w:rsidTr="00C031C3">
        <w:tblPrEx>
          <w:tblW w:w="8505" w:type="dxa"/>
          <w:tblInd w:w="137" w:type="dxa"/>
          <w:tblLook w:val="04A0"/>
        </w:tblPrEx>
        <w:trPr>
          <w:trHeight w:val="227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162CE3B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序号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68EAACA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姓名</w:t>
            </w:r>
          </w:p>
        </w:tc>
        <w:tc>
          <w:tcPr>
            <w:tcW w:w="5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A3ADCCD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kern w:val="0"/>
                <w:sz w:val="28"/>
                <w:szCs w:val="28"/>
              </w:rPr>
              <w:t>所在单位</w:t>
            </w:r>
          </w:p>
        </w:tc>
      </w:tr>
      <w:tr w14:paraId="3170E74C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2A3101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4ACADC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王冬梅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F927A7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党委宣传部</w:t>
            </w:r>
          </w:p>
        </w:tc>
      </w:tr>
      <w:tr w14:paraId="6B6F55A9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3660DC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D2B437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许存芝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FC8F51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保密管理办公室</w:t>
            </w:r>
          </w:p>
        </w:tc>
      </w:tr>
      <w:tr w14:paraId="68C6ED1A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9361A3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B98D0D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吴伟坤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091145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党委保卫部、保卫处（综合治理督察办公室）</w:t>
            </w:r>
          </w:p>
        </w:tc>
      </w:tr>
      <w:tr w14:paraId="08A4B02F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282FCE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62DDAF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陈健河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83587B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党委保卫部、保卫处（综合治理督察办公室）</w:t>
            </w:r>
          </w:p>
        </w:tc>
      </w:tr>
      <w:tr w14:paraId="15DBC1CB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107A4B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D4799D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朱雪梅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EE582E8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离退休工作处（离退休党工委）</w:t>
            </w:r>
          </w:p>
        </w:tc>
      </w:tr>
      <w:tr w14:paraId="30E9850C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AA6557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A29DCC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蓝国秋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3084FC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离退休工作处（离退休党工委）</w:t>
            </w:r>
          </w:p>
        </w:tc>
      </w:tr>
      <w:tr w14:paraId="334B582B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9A1EB9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3D7A53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诸华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2EB2DD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校工会</w:t>
            </w:r>
          </w:p>
        </w:tc>
      </w:tr>
      <w:tr w14:paraId="71875E60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C823E2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B96C0B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江丽瑜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16C445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研究生院</w:t>
            </w:r>
          </w:p>
        </w:tc>
      </w:tr>
      <w:tr w14:paraId="79C7B736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13C8AB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AA2D32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王晓松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38BEB1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科学研究院</w:t>
            </w:r>
          </w:p>
        </w:tc>
      </w:tr>
      <w:tr w14:paraId="3551C12E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DCC803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960741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蔡燕兰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45328D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人力资源管理处</w:t>
            </w:r>
          </w:p>
        </w:tc>
      </w:tr>
      <w:tr w14:paraId="6AEB252B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C6CC0E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3302FF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何伟强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AABC68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财务处</w:t>
            </w:r>
          </w:p>
        </w:tc>
      </w:tr>
      <w:tr w14:paraId="2E98A46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9FDC87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7FFB7E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张缨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83FB1E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财务处</w:t>
            </w:r>
          </w:p>
        </w:tc>
      </w:tr>
      <w:tr w14:paraId="1C0B8FAD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0E7500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4F5926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刘广旋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BFF4BC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总务部</w:t>
            </w:r>
          </w:p>
        </w:tc>
      </w:tr>
      <w:tr w14:paraId="6AD080D9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293AD0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6619C7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罗伟斌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9BC608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总务部</w:t>
            </w:r>
          </w:p>
        </w:tc>
      </w:tr>
      <w:tr w14:paraId="77128245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BEBE23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351583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梁丽仪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2B28E8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总务部</w:t>
            </w:r>
          </w:p>
        </w:tc>
      </w:tr>
      <w:tr w14:paraId="30D55D5A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C1C8EE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EA1D9F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黄利荣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233306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医院管理处</w:t>
            </w:r>
          </w:p>
        </w:tc>
      </w:tr>
      <w:tr w14:paraId="4507D5E2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46B0F8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A3E781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李玮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992EFD6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分析测试中心</w:t>
            </w:r>
          </w:p>
        </w:tc>
      </w:tr>
      <w:tr w14:paraId="3BDA7D1A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8A5239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252D4D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陈建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EBCCB92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分析测试中心</w:t>
            </w:r>
          </w:p>
        </w:tc>
      </w:tr>
      <w:tr w14:paraId="465F8355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7FE18D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A0C24D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周海云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EEDDDB7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分析测试中心</w:t>
            </w:r>
          </w:p>
        </w:tc>
      </w:tr>
      <w:tr w14:paraId="25BBB39B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93E232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FD76FC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梁丽萍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6E6F7C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图书馆</w:t>
            </w:r>
          </w:p>
        </w:tc>
      </w:tr>
      <w:tr w14:paraId="58837757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CE60AE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03C8E8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冯东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E35296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图书馆</w:t>
            </w:r>
          </w:p>
        </w:tc>
      </w:tr>
      <w:tr w14:paraId="1733DD6A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68633B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57B285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古琼招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0C8175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图书馆</w:t>
            </w:r>
          </w:p>
        </w:tc>
      </w:tr>
      <w:tr w14:paraId="65F0BF33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BC1F49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AD0217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邹岚萍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DA1095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出版社（音像出版社）</w:t>
            </w:r>
          </w:p>
        </w:tc>
      </w:tr>
      <w:tr w14:paraId="0907DC3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FE3EAE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5B6B46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戚世隽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D336DC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中国语言文学系</w:t>
            </w:r>
          </w:p>
        </w:tc>
      </w:tr>
      <w:tr w14:paraId="03F4755B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D96F64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373D22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黄国信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D51BE0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历史学系</w:t>
            </w:r>
          </w:p>
        </w:tc>
      </w:tr>
      <w:tr w14:paraId="4055973B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446D0D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BC79FF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赵立彬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4501C2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历史学系</w:t>
            </w:r>
          </w:p>
        </w:tc>
      </w:tr>
      <w:tr w14:paraId="409C54B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E9784C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5CDB80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林逸明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01A00C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历史学系</w:t>
            </w:r>
          </w:p>
        </w:tc>
      </w:tr>
      <w:tr w14:paraId="7788BCD6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869DCF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04E172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孔丽红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EDB8BA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哲学系</w:t>
            </w:r>
          </w:p>
        </w:tc>
      </w:tr>
      <w:tr w14:paraId="166C91A2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3C148A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90D836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王兴周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67660C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社会学与人类学学院</w:t>
            </w:r>
          </w:p>
        </w:tc>
      </w:tr>
      <w:tr w14:paraId="557B7A40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E1BC2A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A0843F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陈险峰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A24EBE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社会学与人类学学院</w:t>
            </w:r>
          </w:p>
        </w:tc>
      </w:tr>
      <w:tr w14:paraId="3E34401A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D0DC7F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4BCF2A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陈剑波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FB497E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外国语学院</w:t>
            </w:r>
          </w:p>
        </w:tc>
      </w:tr>
      <w:tr w14:paraId="6D267233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58BEE5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443C26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李正华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68666E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法学院（知识产权学院、中英国际海事法学院）</w:t>
            </w:r>
          </w:p>
        </w:tc>
      </w:tr>
      <w:tr w14:paraId="32264689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6F7F6E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1C7D6C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谭英耀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A88836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政治与公共事务管理学院</w:t>
            </w:r>
          </w:p>
        </w:tc>
      </w:tr>
      <w:tr w14:paraId="7F5758B8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16CC51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4D2F77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陈英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C6BD1A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管理学院</w:t>
            </w:r>
          </w:p>
        </w:tc>
      </w:tr>
      <w:tr w14:paraId="310F3985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4F395A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FC24AB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李</w:t>
            </w:r>
            <w:bookmarkStart w:id="0" w:name="_GoBack"/>
            <w:bookmarkEnd w:id="0"/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善民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BBA31A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管理学院</w:t>
            </w:r>
          </w:p>
        </w:tc>
      </w:tr>
      <w:tr w14:paraId="0CE644D5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01E6E2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A75531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盛志德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2009F2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马克思主义学院</w:t>
            </w:r>
          </w:p>
        </w:tc>
      </w:tr>
      <w:tr w14:paraId="0CD670E3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8EB528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6CAEDB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彭建平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20FA26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马克思主义学院</w:t>
            </w:r>
          </w:p>
        </w:tc>
      </w:tr>
      <w:tr w14:paraId="4F7E37DC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9B566A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F307C6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李辉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2220DF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马克思主义学院</w:t>
            </w:r>
          </w:p>
        </w:tc>
      </w:tr>
      <w:tr w14:paraId="065A977D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831D42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AA5B9B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李桦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2D23C2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心理学系</w:t>
            </w:r>
          </w:p>
        </w:tc>
      </w:tr>
      <w:tr w14:paraId="7B1255FD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C72388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40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4EE792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林海燕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BAA307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数学学院</w:t>
            </w:r>
          </w:p>
        </w:tc>
      </w:tr>
      <w:tr w14:paraId="68AEFDC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979C86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41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00A6DF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胡建勋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B286B7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数学学院</w:t>
            </w:r>
          </w:p>
        </w:tc>
      </w:tr>
      <w:tr w14:paraId="56FC38B5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C49D34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42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73BB99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车宇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94BAB6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物理学院</w:t>
            </w:r>
          </w:p>
        </w:tc>
      </w:tr>
      <w:tr w14:paraId="2BAB6F2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51855D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43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1A2DE8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曾海燕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03F68F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物理学院</w:t>
            </w:r>
          </w:p>
        </w:tc>
      </w:tr>
      <w:tr w14:paraId="409D275D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AD307D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44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CE0046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司徒树</w:t>
            </w: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平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91548F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物理学院</w:t>
            </w:r>
          </w:p>
        </w:tc>
      </w:tr>
      <w:tr w14:paraId="6CF7A4B7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7FBE98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45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63B02F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赖天树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0EC86A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物理学院</w:t>
            </w:r>
          </w:p>
        </w:tc>
      </w:tr>
      <w:tr w14:paraId="1B51EFAD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376E2B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46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2E43F0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余向阳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953B4F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物理学院</w:t>
            </w:r>
          </w:p>
        </w:tc>
      </w:tr>
      <w:tr w14:paraId="6BFEAF0F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1647D3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47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72477C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翁丽萍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D12F99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化学学院</w:t>
            </w:r>
          </w:p>
        </w:tc>
      </w:tr>
      <w:tr w14:paraId="15FA4170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48EC70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48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476966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黄艳明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4741FF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化学学院</w:t>
            </w:r>
          </w:p>
        </w:tc>
      </w:tr>
      <w:tr w14:paraId="0CAB4B07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CAD13D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49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6DF1B1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汪波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81FF29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化学学院</w:t>
            </w:r>
          </w:p>
        </w:tc>
      </w:tr>
      <w:tr w14:paraId="3C8E3E50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26A04C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50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8468A8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林小华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53D526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地理科学与规划学院</w:t>
            </w:r>
          </w:p>
        </w:tc>
      </w:tr>
      <w:tr w14:paraId="458BA70B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7F94C3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51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1ECD86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廖文波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637CBA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生命科学学院</w:t>
            </w:r>
          </w:p>
        </w:tc>
      </w:tr>
      <w:tr w14:paraId="022A223F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9943CB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52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6EB268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陆勇军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63108C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生命科学学院</w:t>
            </w:r>
          </w:p>
        </w:tc>
      </w:tr>
      <w:tr w14:paraId="7464A3E0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570729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53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5E93BC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项辉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FA6931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生命科学学院</w:t>
            </w:r>
          </w:p>
        </w:tc>
      </w:tr>
      <w:tr w14:paraId="6EF4D746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3EFCB2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54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150631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伍俭儿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3F73D3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生命科学学院</w:t>
            </w:r>
          </w:p>
        </w:tc>
      </w:tr>
      <w:tr w14:paraId="1E3DBF2F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1F3865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55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675F02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金建华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58AF09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生命科学学院</w:t>
            </w:r>
          </w:p>
        </w:tc>
      </w:tr>
      <w:tr w14:paraId="22299F9D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1DC232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56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53C4D2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张添元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569AD4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生命科学学院</w:t>
            </w:r>
          </w:p>
        </w:tc>
      </w:tr>
      <w:tr w14:paraId="3322A05C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1DD189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57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A040D9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李伯军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889A24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材料科学与工程学院</w:t>
            </w:r>
          </w:p>
        </w:tc>
      </w:tr>
      <w:tr w14:paraId="38E73F8B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26EAFD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58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B5D348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杨玉健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1B431C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计算机学院（软件学院）</w:t>
            </w:r>
          </w:p>
        </w:tc>
      </w:tr>
      <w:tr w14:paraId="442D9A8E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A7D889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59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CED110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余顺争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DB3C23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计算机学院（软件学院）</w:t>
            </w:r>
          </w:p>
        </w:tc>
      </w:tr>
      <w:tr w14:paraId="68EC9B75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48F21B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60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20E159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陆勇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15E479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计算机学院（软件学院）</w:t>
            </w:r>
          </w:p>
        </w:tc>
      </w:tr>
      <w:tr w14:paraId="2CDD6CA9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814B52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61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D76E80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陈炳禄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5B0DB6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环境科学与工程学院</w:t>
            </w:r>
          </w:p>
        </w:tc>
      </w:tr>
      <w:tr w14:paraId="2E7C54B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59E675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62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8F017B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陈治环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DCA21B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中山医学院</w:t>
            </w:r>
          </w:p>
        </w:tc>
      </w:tr>
      <w:tr w14:paraId="57E3501F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2CA547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63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716E8E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周俊宜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4F14B5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中山医学院</w:t>
            </w:r>
          </w:p>
        </w:tc>
      </w:tr>
      <w:tr w14:paraId="3516CF00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6858C1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64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C5CAF4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李卓雅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ABD8EA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中山医学院</w:t>
            </w:r>
          </w:p>
        </w:tc>
      </w:tr>
      <w:tr w14:paraId="569AEB9D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70FF22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65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9CA13D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高玲玲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8671B9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护理学院</w:t>
            </w:r>
          </w:p>
        </w:tc>
      </w:tr>
      <w:tr w14:paraId="1AEB1B6C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04DCBD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66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392B15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戴凡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DAAC24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国际翻译学院</w:t>
            </w:r>
          </w:p>
        </w:tc>
      </w:tr>
      <w:tr w14:paraId="68531E7A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887AF9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67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868E86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张祖兴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BA8DDD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国际关系学院</w:t>
            </w:r>
          </w:p>
        </w:tc>
      </w:tr>
      <w:tr w14:paraId="7832017C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7C50FF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68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E01D11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何振辉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6C03EB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物理与天文学院</w:t>
            </w:r>
          </w:p>
        </w:tc>
      </w:tr>
      <w:tr w14:paraId="6CC329A9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16FF58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69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F2BCD4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李雁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E70142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海洋科学学院</w:t>
            </w:r>
          </w:p>
        </w:tc>
      </w:tr>
      <w:tr w14:paraId="35A7456E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622296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70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79A918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杨清书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FCCFA3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海洋工程与技术学院</w:t>
            </w:r>
          </w:p>
        </w:tc>
      </w:tr>
      <w:tr w14:paraId="024AC97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D1F4AB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71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481A8A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陈晓宏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D2F7FE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土木工程学院</w:t>
            </w:r>
          </w:p>
        </w:tc>
      </w:tr>
      <w:tr w14:paraId="119EF04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A1EA59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72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4C2FB1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周丽华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72716B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医学院</w:t>
            </w:r>
          </w:p>
        </w:tc>
      </w:tr>
      <w:tr w14:paraId="6E2827A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973A09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73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3E3A1F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余招贤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EC81DB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材料学院</w:t>
            </w:r>
          </w:p>
        </w:tc>
      </w:tr>
      <w:tr w14:paraId="4C34C2D5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5852FE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74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18B26F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黄达峰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262326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智能工程学院</w:t>
            </w:r>
          </w:p>
        </w:tc>
      </w:tr>
      <w:tr w14:paraId="2A036775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F23334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75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4740D9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辛国荣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339C33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农学院</w:t>
            </w:r>
          </w:p>
        </w:tc>
      </w:tr>
      <w:tr w14:paraId="3D9A3E3A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FA4AFB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76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BF70DB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方艳梅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FD65C2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网络空间安全学院</w:t>
            </w:r>
          </w:p>
        </w:tc>
      </w:tr>
      <w:tr w14:paraId="00A35D0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1520CC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77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3C1736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龙云亮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F7618D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网络空间安全学院</w:t>
            </w:r>
          </w:p>
        </w:tc>
      </w:tr>
      <w:tr w14:paraId="4FBE8CDC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63396A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78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42658D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邵元智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E2BC20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理学院</w:t>
            </w:r>
          </w:p>
        </w:tc>
      </w:tr>
      <w:tr w14:paraId="10F27A09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C2EAE5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79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5E3E27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曾瑛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274411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附属小学</w:t>
            </w:r>
          </w:p>
        </w:tc>
      </w:tr>
      <w:tr w14:paraId="466102C9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1405AD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80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CEA1DC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莫红柳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C85718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附属小学</w:t>
            </w:r>
          </w:p>
        </w:tc>
      </w:tr>
      <w:tr w14:paraId="48C5C412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2B4C27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81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B9458B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谢秀芬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51B70DE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北校区幼儿园</w:t>
            </w:r>
          </w:p>
        </w:tc>
      </w:tr>
      <w:tr w14:paraId="4CB13D75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5FFD50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82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29D773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张振林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DF35FD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产业集团</w:t>
            </w:r>
          </w:p>
        </w:tc>
      </w:tr>
      <w:tr w14:paraId="4AAF532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68F96B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83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D966CF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刁远清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EDFCC5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产业集团</w:t>
            </w:r>
          </w:p>
        </w:tc>
      </w:tr>
      <w:tr w14:paraId="45056FF0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31559A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84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51C4F4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张卫军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A193B5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产业集团</w:t>
            </w:r>
          </w:p>
        </w:tc>
      </w:tr>
      <w:tr w14:paraId="77A00708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CA4180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85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E3B06E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钟敏华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984D30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78E4C76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13AC24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86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63D02A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谢淑萍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D9C869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06849785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BC2347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87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464DF0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房桂清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CCBEE6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4AE0743B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7B5771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88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7A6D33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梁悦浓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602F79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43CF9045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FD7CD4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89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4EA1DF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童秀珍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48B6C8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0AE7FF6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CDE925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90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1A1D7D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李广然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8E16B8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7F3CC705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13CE91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91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8C690F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张志红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4B502E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3EB3C7E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9ABF95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92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58A9EF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王锦辉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201EB7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0C926C8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208597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93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55DB3D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张萍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6C988D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06B9F85D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8595BA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94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71D870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钟若谷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2D3142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3FE4B4A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779BE7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95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48D657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黄海燕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F79D4C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1FD84299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3F2524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96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24AC30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罗凝香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928086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211215AE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67FAAD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97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ACAE4D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陈敏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4B9A59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4FAD0D69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DD671C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98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6D8AB2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陈羽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12ABD4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03CA2F77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CE8583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99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88C7B5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张登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0637D4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1409FAB8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E8BA8D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100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ED8582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蓝丽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CBB2F1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1FD0FAB2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DE4204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3B685C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李英娇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C3607A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50A513FB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F2E54C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102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F76650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凌秀连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C0D98A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467D78D5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7FC669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103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8F78F1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麦小明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C39F51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28A2BF22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69163A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104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2A933E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莫雄飞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038A87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1AE5326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68B4B2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105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8CEDBC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王海英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2D3300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09F3C5BC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5CAD74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106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1B0C9E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赖佳明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63E955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39B5A5EB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7F5675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107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C89FDE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陈创奇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4DE281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46286B56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8AB09D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108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4A5D61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崔冀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913582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7EE4EBFD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7AAA66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109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8BF517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陈玉清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EA4AF4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3D531769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F3E47C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353F19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牛刚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668CB7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4E9AE592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7B5ECF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111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94F8C3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卢秀莲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BC278A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15EC3C3C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766028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112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F7B015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林雯青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CEFC88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15AD950C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2CF79F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113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C873DC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张颖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B5A63A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2EEC559C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F3BBA9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114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172D6E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祝晓玲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DAC1D4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05279DE2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B9CFE3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115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0D154D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李燕虹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9B0227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50DFBF38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BE0885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116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FDC70D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柯志勇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6E2ABA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712F633B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2B79ED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117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9563DC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李晓瑜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C8BFB2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3557F6A5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1FEBAA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118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44A976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陆碧梅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C9FB10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08C21350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A9DF74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119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9232DE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洪碧霞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5A43CE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49FA0A59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86B94E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120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23CBF5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邓石凤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F84F00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37A43C28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86BDA3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121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C9E45D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曾缨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EE94FB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223145CA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2A49D1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122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02BCEB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胡承恒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BA69F1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45BA74A8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74F1E7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123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1508B0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杨仲毅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9F2768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334DA24F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D1A39C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124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22784F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王念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124293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4FFFEE65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458723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125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0216BD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林春喜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D32C6C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5F59E8FE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869848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126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30D7E0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王青萍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7A9276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26417F7A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74C502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127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5AC005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宋瑜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2962CC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0DB51AF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9C43E5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128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898735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何晓顺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B8D7B0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1F51E8A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7D7B59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129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95E4F7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江广理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21BCB4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57CDE84F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456958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130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8B212A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马庆欢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281C77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077352F2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15614D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131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E6B26E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王安训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FC0EDE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01D57BBD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E41BED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132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B432F6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陈宇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B7E281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78013EE3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5F8B2A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133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0EAF5A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秦鉴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0DF0CF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07A031FC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2D67E8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134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9C0E8D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章星琪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8B089B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5DFDA50B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7AA57B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135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CF469D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江沁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78D2CD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3C0042AD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6B183A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136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31412F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马中富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427F57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5501149A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10AB11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137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2390C8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梁艳冰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1A1BDF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0D5851A7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580456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138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4F3DBC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刘艳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A44680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645C43BF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0413D7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139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1E0219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梁敏妮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E74DD5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30B4B9EF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29FDB0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140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9A2001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张友芳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6EB6CA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421F6D17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04DC93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141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32BF53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杨云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86B942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20FA576C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AA8EBC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142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D6A757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滕艳芬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828D18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00E8D9BF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EF892F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143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12BDC0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孙来保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AA617B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7B3C299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FF6171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144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EE037E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徐康清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ACE666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7102003D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E1405A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145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128DCD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窦云凌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7ADC8E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4E2E7B5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4D023A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146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FF5F6C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陈敏英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A08C9B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5F5F624F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83DC17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147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433F9C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李彩云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902115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72C8C46C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94B63B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148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C3D365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何丽仪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35AF07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0AF740C8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B245B5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149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CD11F6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周春香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DAE837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4713B20D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A7D017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150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8AEE12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杨艳红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800F06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16818D48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9A2889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151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B6004D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刘渝斌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DA5A39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589C38C3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315CA3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152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5FA74C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刘付桂曼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45E818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11957139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C3A826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153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BAA9DE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蓝惠霞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B77E4E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0816DA95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D25627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154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E40138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陈赛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B39EBC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5EC0CC37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FCC3CD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155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9465B6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万建新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B2DFFF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10000AB9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5674A0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156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68EAAA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张式鸿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A36B66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198AEC9D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CA8205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157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8EE82B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廖慧芳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119E59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42015DEE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1A4137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158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E8A5F5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陈月清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D787A8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3AAFDAB6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97D3D4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159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4A4305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叶毅芳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9DE92B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4877BA4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7665C9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160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CFB234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林婉贞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98683B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697243F3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43120F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161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BCB476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容颖慈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07FFF4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79D80B9C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FA5C1B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162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504FCF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许卫民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B69831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077CBBEC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042473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163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9B330B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许楚容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A61DD8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2262B24C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741F67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164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8993A1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蒋月云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956CF7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03750BD6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F5ED6D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165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463D52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陈玉英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4F5597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69A6526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C53C4D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166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4B268F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李小银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B7243F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1CC71CF6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CB3A35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167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28D1DD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范瑾瑾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ABF6D0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33FC7328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DAECB6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168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5BD230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许佩珊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3F6894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附属第一医院</w:t>
            </w:r>
          </w:p>
        </w:tc>
      </w:tr>
      <w:tr w14:paraId="1B6D5E36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6DA98A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169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B1E1CD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王凌云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D44974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140AC633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DC3ED0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170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069BE5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区永康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3B93AA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47BE99C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C623D3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171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FD4152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毛学成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63CDB8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055C3536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61DD83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172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1FD3C1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龙小青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AF6B3C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7D38B407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D72108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173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BF05EC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叶西就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F702B4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2330419F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35F791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174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0B432D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冯晓玲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C0FBF7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4746EFF9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D52418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175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7A7875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冯倩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0FF901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2F6B67FC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770F52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176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378CC6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伍佩玲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C45737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30B2C806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680FA8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177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D17C78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伦锦燕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44FB3D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4594C3F5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5B0595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178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95FF2D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刘春艳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0F3D73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29079BA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72E597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179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82AB3F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刘春霞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947229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3BD52EC7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3EA4AF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180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E4B2A5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江山平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4A43D6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30C5B0EC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C705A4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181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D43B19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李晓园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901452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4609E58B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B210E7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182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E350F6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李焱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49C94E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39DB803A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4B7EE1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183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F35FE7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吴雪花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56EE1D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324D6B8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4D2F9A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184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CC13C1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岑</w:t>
            </w: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丹阳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C29FFF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25089D35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F22770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185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83E0E3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何波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FB4C57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180D930F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683C37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186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7EE4B1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何清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BC3F7F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6D9C067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BCF5A6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187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CCAE9F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何梅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F7F9C4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7AD72846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5B0206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188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0D7D2E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何惠燕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2C3C13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2C1D9572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B30FD7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189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17897C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张</w:t>
            </w: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世</w:t>
            </w: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能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A633CB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492F8163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5FB032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190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9B455E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张建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650EA0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0B555C33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E83813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191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600008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陈卓丽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922139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05B0993A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4BEBEA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192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4A6153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陈雪梅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288D06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5785EB26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2F2FF6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193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F3C777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陈燕涛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DBF1B4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0A402A4D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79AFCE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194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FE5EE0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林琼珠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2EA86B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527F292D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AA3887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195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EB620E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罗懿明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C1A280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118CED5B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35B94D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196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B6AC33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金小岩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9D0FD2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0C393BDC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67A7F4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197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471514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唐丽娇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A48217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52C2747F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ABA280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198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29EB53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黄少荣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D99DD1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0F7EC1C8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8FC032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199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710DE6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黄文斌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D31185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45B9C63E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CDCCDE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200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DD4E6C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黄建堂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BA50B9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51097D47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2F7091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A23DB7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黄南娣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CA8567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01ACC5BA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417DE2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202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2B2D52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黄晓华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1A77E8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2CFF7D97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C2A202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203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72038C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黄颖芬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A2E4AF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6FF7F2AA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081CDB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204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EBEBB3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曹林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6218BA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2877B252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62551E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205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0C3E55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曾巧慧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642B71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6242006D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300C50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206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F92DA0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谢美贤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FC34BD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09EB0C76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91736B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207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A9A80D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廖炽兰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44C9B3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296B2723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949B3E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208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B88799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谭剑平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DAE792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34835E8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EC92C5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209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6B6585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谭颖媚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C68334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4C5023E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ECDCB3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7FAC27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黎顺芝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A03513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16CA4886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97DCB6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211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9F105A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潘丽芬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E72022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孙逸仙纪念医院</w:t>
            </w:r>
          </w:p>
        </w:tc>
      </w:tr>
      <w:tr w14:paraId="29863149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94CFDC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212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9B128A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张成喜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C71EC6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148128B2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C1D948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213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5D73B0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唐骅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CFF984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0FBF50E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A02ECC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214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D42B6B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陈燕铭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3690A5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059C3598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98E78F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215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9C3828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姚斌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C737D5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294FFE3A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4C0CA8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216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32693B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陈晓红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9FE3BF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289BBE3C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CD8D32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217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529887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郭梦颖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564018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11877B37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9DDD8F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218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EDA4FE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欧肇兰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83843A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0F3CC78C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58EACE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219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D8BA4B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邓美海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13A939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45D1933D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9C0087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220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711CFC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凌云彪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15D5D5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2FFF9E0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40A687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221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E55BCB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黄师菊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A35E0D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376A401C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C5D568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222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3CDE59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刘文梅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CEDBCA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4EBDC8A7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22A40E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223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A0973E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王敏红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7B03A6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1F2FA45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1C787D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224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EB2D61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杨越波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DCAFBE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652DD0F7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1BF7C9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225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A1B531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罗新金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54EA57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2BC33BB2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9B689B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226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ACF1B1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梅志雄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64EE56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7BC2F335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BD5D3A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227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524E1F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黄宝琴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2FE95B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3A505C88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0F9350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228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3738F2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钱夏柳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346B31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6820D5C8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7FAA09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229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4EF191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梁雪冰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3A1901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6929386A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EB6524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230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37FCBA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吴</w:t>
            </w: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坚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8B4BFA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21741718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D66370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231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55A502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黄怀球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4C0BF3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4ADD11D3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DA6A81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232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D8B794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陈敏华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AB8B3F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4D5DCAC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E01B89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233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313A37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李学俊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372FCE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03C1E223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238A3A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234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1EB57C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庞小群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C93F8E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244448AB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00D0F3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235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00C804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张宇锋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AA2D7F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4DB85159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AA4A07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236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8ACAEA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岑敏琼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3B40F3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6B32DE1F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315AF2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237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1ED539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潘伟平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8ADB62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252F2D7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9803C2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238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791805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黑子清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3F6267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7DD70B0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DEF7CC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239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792BCA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蔡</w:t>
            </w:r>
            <w:r w:rsidRPr="009903BB">
              <w:rPr>
                <w:rFonts w:ascii="仿宋" w:eastAsia="仿宋" w:hAnsi="仿宋" w:cs="微软雅黑" w:hint="eastAsia"/>
                <w:color w:val="000000"/>
                <w:kern w:val="0"/>
                <w:sz w:val="28"/>
                <w:szCs w:val="28"/>
              </w:rPr>
              <w:t>珺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35B3A4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3949ACD6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DCE306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240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A24CA9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吴丽霞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07D12D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0ED1F327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A784D9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241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4451DA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林美玲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A9059C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5A549383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769E56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242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491754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陈秀玲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B4D2A1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510C9EDD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9ABFCC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243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60E3A1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王晓红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AD824E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01E25D53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C37625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244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3C3BC0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张德葵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7123E0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003397D7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422F74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245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C74DBC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吴小林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A2107C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68CF5423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654B7F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246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B228D0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文梦灵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788DE9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5F70C887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4DBBF6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247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D4A691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吴京洪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AAFA59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5A23333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4C9DD1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248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F34042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寇晓静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990914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371ADEE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37031E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249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2362C0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梁凤梅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342DCB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2998D8E0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CE53BA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250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12D4A7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曾宝玉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18E427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621551D0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7C4D6B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251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56D7C4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郑小燕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4447A5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127AFBC3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6F070F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252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12B0D8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范晓梅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BB38ED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1F4D8352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31929C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253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7648B2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卞华伟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73AA15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660B1869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BB3911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254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2D30BC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邝伟斌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578CAD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1FD9F44A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2B460B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255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CEF2DE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陈敏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EC03C6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74BB0D38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77D8F8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256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6F8F7C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林禅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8475CA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56F5AFAB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6F71C4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257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10477E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彭惠香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377D36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1DBF22B6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A61153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258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9773CD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徐燕娇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E64D7F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68A27520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8A3682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259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FDE5C7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黄秋燕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08DBD4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30E905E2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B7438E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260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4B7951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唐新意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1DF5C6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0489F07F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6936B7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261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08FAA0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叶辉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27B702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附属第三医院</w:t>
            </w:r>
          </w:p>
        </w:tc>
      </w:tr>
      <w:tr w14:paraId="3A22944E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ADBDC5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262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FA0521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王焱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47A1272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附属口腔医院</w:t>
            </w:r>
          </w:p>
        </w:tc>
      </w:tr>
      <w:tr w14:paraId="2EB227F9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BA0359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263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C35107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邓永忠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AC47B12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附属口腔医院</w:t>
            </w:r>
          </w:p>
        </w:tc>
      </w:tr>
      <w:tr w14:paraId="75A0EB5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3B44B6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264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6BDA75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杨玉环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4CA07FB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附属口腔医院</w:t>
            </w:r>
          </w:p>
        </w:tc>
      </w:tr>
      <w:tr w14:paraId="5A3EE0AE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970790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265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AE03CC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张雪玲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788E826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附属口腔医院</w:t>
            </w:r>
          </w:p>
        </w:tc>
      </w:tr>
      <w:tr w14:paraId="58852DD0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93E5C3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266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863634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陈卓凡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7E43300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附属口腔医院</w:t>
            </w:r>
          </w:p>
        </w:tc>
      </w:tr>
      <w:tr w14:paraId="1BB1F4F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83B61D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267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925A12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陈卓辉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3A3BDB7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附属口腔医院</w:t>
            </w:r>
          </w:p>
        </w:tc>
      </w:tr>
      <w:tr w14:paraId="0841C752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50E84C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268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908040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梅喜雪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3907768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附属口腔医院</w:t>
            </w:r>
          </w:p>
        </w:tc>
      </w:tr>
      <w:tr w14:paraId="46316A3D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E88560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269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F5A129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廖旭辉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D879A26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附属口腔医院</w:t>
            </w:r>
          </w:p>
        </w:tc>
      </w:tr>
      <w:tr w14:paraId="22B5209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0C5761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270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250E2B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邓</w:t>
            </w:r>
            <w:r w:rsidRPr="009903BB">
              <w:rPr>
                <w:rFonts w:ascii="仿宋" w:eastAsia="仿宋" w:hAnsi="仿宋" w:cs="微软雅黑" w:hint="eastAsia"/>
                <w:color w:val="000000"/>
                <w:kern w:val="0"/>
                <w:sz w:val="28"/>
                <w:szCs w:val="28"/>
              </w:rPr>
              <w:t>璟</w:t>
            </w:r>
            <w:r w:rsidRPr="009903BB">
              <w:rPr>
                <w:rFonts w:ascii="仿宋_GB2312" w:hAnsi="仿宋_GB2312" w:cs="仿宋_GB2312" w:hint="eastAsia"/>
                <w:color w:val="000000"/>
                <w:kern w:val="0"/>
                <w:sz w:val="28"/>
                <w:szCs w:val="28"/>
              </w:rPr>
              <w:t>云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4177375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中山眼科中心</w:t>
            </w:r>
          </w:p>
        </w:tc>
      </w:tr>
      <w:tr w14:paraId="695B095E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9AF95C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271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01195C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李瑜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DAB2298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中山眼科中心</w:t>
            </w:r>
          </w:p>
        </w:tc>
      </w:tr>
      <w:tr w14:paraId="5A400353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483550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272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D62E83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杨远霞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673F9B8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中山眼科中心</w:t>
            </w:r>
          </w:p>
        </w:tc>
      </w:tr>
      <w:tr w14:paraId="17C2B440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4CC6E2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273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1ABAB3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吴华琨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1D30710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中山眼科中心</w:t>
            </w:r>
          </w:p>
        </w:tc>
      </w:tr>
      <w:tr w14:paraId="36DA632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389C10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274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6BE5EB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余克明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0437489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中山眼科中心</w:t>
            </w:r>
          </w:p>
        </w:tc>
      </w:tr>
      <w:tr w14:paraId="41CC7433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31A3ED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275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0E9690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余惠英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56F819F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中山眼科中心</w:t>
            </w:r>
          </w:p>
        </w:tc>
      </w:tr>
      <w:tr w14:paraId="7679E117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B928E4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276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069647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陈少娜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64093FC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中山眼科中心</w:t>
            </w:r>
          </w:p>
        </w:tc>
      </w:tr>
      <w:tr w14:paraId="33EFE39E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CBD388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277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22F432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陈玩</w:t>
            </w:r>
            <w:r w:rsidRPr="009903BB">
              <w:rPr>
                <w:rFonts w:ascii="微软雅黑" w:eastAsia="微软雅黑" w:hAnsi="微软雅黑" w:cs="微软雅黑" w:hint="eastAsia"/>
                <w:color w:val="000000"/>
                <w:kern w:val="0"/>
                <w:sz w:val="28"/>
                <w:szCs w:val="28"/>
              </w:rPr>
              <w:t>粧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A30F9E7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中山眼科中心</w:t>
            </w:r>
          </w:p>
        </w:tc>
      </w:tr>
      <w:tr w14:paraId="1010041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4FBEFE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278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030348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林明色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45C32A6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中山眼科中心</w:t>
            </w:r>
          </w:p>
        </w:tc>
      </w:tr>
      <w:tr w14:paraId="3C2B274D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178BA1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279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F88143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林菁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27C7898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中山眼科中心</w:t>
            </w:r>
          </w:p>
        </w:tc>
      </w:tr>
      <w:tr w14:paraId="120B8A7F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E8F84C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280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2E5649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林静仪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54FD0D6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中山眼科中心</w:t>
            </w:r>
          </w:p>
        </w:tc>
      </w:tr>
      <w:tr w14:paraId="5D2D312D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FCCDB3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281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102A5D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梁英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DA139A4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中山眼科中心</w:t>
            </w:r>
          </w:p>
        </w:tc>
      </w:tr>
      <w:tr w14:paraId="7FAC30D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9C47B1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282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1B20E5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魏广</w:t>
            </w: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剡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6DD37A2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中山眼科中心</w:t>
            </w:r>
          </w:p>
        </w:tc>
      </w:tr>
      <w:tr w14:paraId="4EC85F42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BD9C28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283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C079D0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陆霄云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B1F673E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肿瘤防治中心（肿瘤医院、肿瘤研究所）</w:t>
            </w:r>
          </w:p>
        </w:tc>
      </w:tr>
      <w:tr w14:paraId="568689AC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7FB477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284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DF2381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吴志明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05E8E51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肿瘤防治中心（肿瘤医院、肿瘤研究所）</w:t>
            </w:r>
          </w:p>
        </w:tc>
      </w:tr>
      <w:tr w14:paraId="03874CFD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25C79E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285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0BE6F4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陈木溪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4BF21FB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肿瘤防治中心（肿瘤医院、肿瘤研究所）</w:t>
            </w:r>
          </w:p>
        </w:tc>
      </w:tr>
      <w:tr w14:paraId="1802225A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8A13F3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286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D03928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杨蕾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D19F613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肿瘤防治中心（肿瘤医院、肿瘤研究所）</w:t>
            </w:r>
          </w:p>
        </w:tc>
      </w:tr>
      <w:tr w14:paraId="71BEBFEF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4EC9C7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287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43AEC1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文朝阳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38072BF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肿瘤防治中心（肿瘤医院、肿瘤研究所）</w:t>
            </w:r>
          </w:p>
        </w:tc>
      </w:tr>
      <w:tr w14:paraId="7B32522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DD616A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288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92FF4F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刘慧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FD64C1A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肿瘤防治中心（肿瘤医院、肿瘤研究所）</w:t>
            </w:r>
          </w:p>
        </w:tc>
      </w:tr>
      <w:tr w14:paraId="34249147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48620F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289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8ABA78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张晓薇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C46D34A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肿瘤防治中心（肿瘤医院、肿瘤研究所）</w:t>
            </w:r>
          </w:p>
        </w:tc>
      </w:tr>
      <w:tr w14:paraId="5CDA21DE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9E630F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290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EF2AF8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苏晓东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F44C8DB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肿瘤防治中心（肿瘤医院、肿瘤研究所）</w:t>
            </w:r>
          </w:p>
        </w:tc>
      </w:tr>
      <w:tr w14:paraId="58945810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752373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291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81CEC3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何诗妍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89F7691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肿瘤防治中心（肿瘤医院、肿瘤研究所）</w:t>
            </w:r>
          </w:p>
        </w:tc>
      </w:tr>
      <w:tr w14:paraId="7A4FEF48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E03514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292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051E71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张杏兰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11C009B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肿瘤防治中心（肿瘤医院、肿瘤研究所）</w:t>
            </w:r>
          </w:p>
        </w:tc>
      </w:tr>
      <w:tr w14:paraId="7AFEF5F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79B871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293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49AEAA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黎宝月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628EC52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肿瘤防治中心（肿瘤医院、肿瘤研究所）</w:t>
            </w:r>
          </w:p>
        </w:tc>
      </w:tr>
      <w:tr w14:paraId="2A3D5C40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22E8EA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294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F2242B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郑静怡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065BE2C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肿瘤防治中心（肿瘤医院、肿瘤研究所）</w:t>
            </w:r>
          </w:p>
        </w:tc>
      </w:tr>
      <w:tr w14:paraId="7C636F2A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F08DAE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295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1C330C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陆少会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833201B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肿瘤防治中心（肿瘤医院、肿瘤研究所）</w:t>
            </w:r>
          </w:p>
        </w:tc>
      </w:tr>
      <w:tr w14:paraId="682AA64D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DACA9C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296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3F9F32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张竹青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6F24AC2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肿瘤防治中心（肿瘤医院、肿瘤研究所）</w:t>
            </w:r>
          </w:p>
        </w:tc>
      </w:tr>
      <w:tr w14:paraId="1B6816C9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73AD02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297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65075D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张小萍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7C63EE8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肿瘤防治中心（肿瘤医院、肿瘤研究所）</w:t>
            </w:r>
          </w:p>
        </w:tc>
      </w:tr>
      <w:tr w14:paraId="466C9C5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33EE1F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298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E6F2BA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蔡汝珠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9EB641E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肿瘤防治中心（肿瘤医院、肿瘤研究所）</w:t>
            </w:r>
          </w:p>
        </w:tc>
      </w:tr>
      <w:tr w14:paraId="5B152230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FB61CA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299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876203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甘晓春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6BEA6E4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肿瘤防治中心（肿瘤医院、肿瘤研究所）</w:t>
            </w:r>
          </w:p>
        </w:tc>
      </w:tr>
      <w:tr w14:paraId="035F499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4CD6F7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300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83A14E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罗耀凌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73FBDC1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肿瘤防治中心（肿瘤医院、肿瘤研究所）</w:t>
            </w:r>
          </w:p>
        </w:tc>
      </w:tr>
      <w:tr w14:paraId="13E4028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995F8D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978670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戴军进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B14B155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肿瘤防治中心（肿瘤医院、肿瘤研究所）</w:t>
            </w:r>
          </w:p>
        </w:tc>
      </w:tr>
      <w:tr w14:paraId="4BD2A4FB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D41468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302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C3AF12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刘宇英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C420550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肿瘤防治中心（肿瘤医院、肿瘤研究所）</w:t>
            </w:r>
          </w:p>
        </w:tc>
      </w:tr>
      <w:tr w14:paraId="5EC243A3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B0FFFA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303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FCECA8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王文深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B3BC35B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肿瘤防治中心（肿瘤医院、肿瘤研究所）</w:t>
            </w:r>
          </w:p>
        </w:tc>
      </w:tr>
      <w:tr w14:paraId="0E25C867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DA9AC4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304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143782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张文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4669318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肿瘤防治中心（肿瘤医院、肿瘤研究所）</w:t>
            </w:r>
          </w:p>
        </w:tc>
      </w:tr>
      <w:tr w14:paraId="5B42CDF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A85D23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305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ADF383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江小简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07B74F6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肿瘤防治中心（肿瘤医院、肿瘤研究所）</w:t>
            </w:r>
          </w:p>
        </w:tc>
      </w:tr>
      <w:tr w14:paraId="6C06AFA7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CE388D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306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00493D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郑敏红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AA877BF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肿瘤防治中心（肿瘤医院、肿瘤研究所）</w:t>
            </w:r>
          </w:p>
        </w:tc>
      </w:tr>
      <w:tr w14:paraId="7283E06E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78D8EA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307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CA5A52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黄银丰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9BDD43D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肿瘤防治中心（肿瘤医院、肿瘤研究所）</w:t>
            </w:r>
          </w:p>
        </w:tc>
      </w:tr>
      <w:tr w14:paraId="3DFBDF2B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845C59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308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7BAD00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高顺生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4CAAA81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肿瘤防治中心（肿瘤医院、肿瘤研究所）</w:t>
            </w:r>
          </w:p>
        </w:tc>
      </w:tr>
      <w:tr w14:paraId="5A57784F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2AD595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309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F48A3C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傅丽萍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0C03FAC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附属第六医院</w:t>
            </w:r>
          </w:p>
        </w:tc>
      </w:tr>
      <w:tr w14:paraId="25213F38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8AF4BD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7FD221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黄翠霞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512966A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附属第六医院</w:t>
            </w:r>
          </w:p>
        </w:tc>
      </w:tr>
      <w:tr w14:paraId="4D656F58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783119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311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A46F4A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黄建林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F244485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附属第六医院</w:t>
            </w:r>
          </w:p>
        </w:tc>
      </w:tr>
      <w:tr w14:paraId="10B2E742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76D525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312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7FBD4F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李湘琴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32655B6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附属第六医院</w:t>
            </w:r>
          </w:p>
        </w:tc>
      </w:tr>
      <w:tr w14:paraId="777A1A26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A5E950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313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9884DB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林德燕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D1B32D6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附属第六医院</w:t>
            </w:r>
          </w:p>
        </w:tc>
      </w:tr>
      <w:tr w14:paraId="41689BBE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24A1EE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314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090BB4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路婧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B6D0BC1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附属第六医院</w:t>
            </w:r>
          </w:p>
        </w:tc>
      </w:tr>
      <w:tr w14:paraId="690C90F3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52B9D7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315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543D49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王朝蓉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63F64D9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附属第六医院</w:t>
            </w:r>
          </w:p>
        </w:tc>
      </w:tr>
      <w:tr w14:paraId="245ACD13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221BC5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316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343AF2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王奕晖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6A21DB7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附属第六医院</w:t>
            </w:r>
          </w:p>
        </w:tc>
      </w:tr>
      <w:tr w14:paraId="48CC7FD3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A7A295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317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B90EDD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温月娥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200EE8E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附属第六医院</w:t>
            </w:r>
          </w:p>
        </w:tc>
      </w:tr>
      <w:tr w14:paraId="147FC888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8508B0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318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4F19EE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徐倩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469A8DB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附属第六医院</w:t>
            </w:r>
          </w:p>
        </w:tc>
      </w:tr>
      <w:tr w14:paraId="3DFD5D3B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53CBD5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319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6383B0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钟伟杰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63C2FAA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附属第六医院</w:t>
            </w:r>
          </w:p>
        </w:tc>
      </w:tr>
      <w:tr w14:paraId="6B93777B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BEE7D6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320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74E5BA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朱冬云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41F9B3F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附属第六医院</w:t>
            </w:r>
          </w:p>
        </w:tc>
      </w:tr>
      <w:tr w14:paraId="741497CE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35BA15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321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D4989F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邹其姝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93E3F70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附属第六医院</w:t>
            </w:r>
          </w:p>
        </w:tc>
      </w:tr>
      <w:tr w14:paraId="7108BCE0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510BE2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322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E5BFC5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曾爱红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9EC8074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附属第六医院</w:t>
            </w:r>
          </w:p>
        </w:tc>
      </w:tr>
      <w:tr w14:paraId="1D118FB3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742DC4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323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B0A6AC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叶晓青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9AF81C1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附属第七医院</w:t>
            </w:r>
          </w:p>
        </w:tc>
      </w:tr>
      <w:tr w14:paraId="05524E13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5C27D8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324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157548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廖晓星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E538642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附属第七医院</w:t>
            </w:r>
          </w:p>
        </w:tc>
      </w:tr>
      <w:tr w14:paraId="55316DD6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189D5F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325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FE14A6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曹湘竹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0EF3E2F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54718D20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44F7FA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326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8E0625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陈芳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3295A14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6BD573B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33FF8F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327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83FDF1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邓卫萍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55F8099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7EE32F2F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6C49F9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328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02C91D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邓雪萍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8E4DC45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2C43201B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C96227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329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6B5544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丁建林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56FC772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470168FC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6336E6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330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E1FEB1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高琼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989D01B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666CF7DC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C2568D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331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23392B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侯灵红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F8F4592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433A7E36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D6D9CA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332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11F4B1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侯雪静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890B9F3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4F457748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608BCC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333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83EEBF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胡淑芬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0F056F9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45699ABF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6FDE37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334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50D268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黄霞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48CB788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22C67087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F62700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335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E70597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黄滢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7250891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6E72776C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1D7BA5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336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C13960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孔静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66EA9BC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2E4FA792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85C5A2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337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9FC589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蓝妍丽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0DECC47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7F89B4CA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0DC558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338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FCA969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李翠吟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A007B5E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327AC113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0E99C1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339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D16488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李杰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AE8DD33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7AC1397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A4DBDA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340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372BCD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李</w:t>
            </w:r>
            <w:r w:rsidRPr="009903BB">
              <w:rPr>
                <w:rFonts w:ascii="仿宋" w:eastAsia="仿宋" w:hAnsi="仿宋" w:cs="微软雅黑" w:hint="eastAsia"/>
                <w:color w:val="000000"/>
                <w:kern w:val="0"/>
                <w:sz w:val="28"/>
                <w:szCs w:val="28"/>
              </w:rPr>
              <w:t>佺</w:t>
            </w:r>
            <w:r w:rsidRPr="009903BB">
              <w:rPr>
                <w:rFonts w:ascii="仿宋_GB2312" w:hAnsi="仿宋_GB2312" w:cs="仿宋_GB2312" w:hint="eastAsia"/>
                <w:color w:val="000000"/>
                <w:kern w:val="0"/>
                <w:sz w:val="28"/>
                <w:szCs w:val="28"/>
              </w:rPr>
              <w:t>芳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3C43F67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5538E37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61C59AE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341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4D3D39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李淑杏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D698C50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4666DC9A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27AC5D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342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B05784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李玩林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BE39F65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720FAFC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329E3E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343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918D43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李育红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892C801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1804EF76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ED6F78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344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7E1C8B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凌秀兰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BDEA8F8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4AE0859A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06352A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345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D66301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刘兰香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44F2237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387AD28F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27234D2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346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26127E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罗小玲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4443A3C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050A8420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AEC8BB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347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FB8EE8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莫凡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4A3A555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4F62A213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7F7B75B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348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E60199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彭碧玲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7C2988A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2A208BC1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5F098BC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349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A20120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阮学森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B5F828F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18E66EC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3D9E42DB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350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B7799EE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史少凤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6593F84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1E1D0F19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B341770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351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8741367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谭明波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8194FF4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6934564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5BD8E22F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352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2A6A167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夏韶华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2EBC012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4E50BD99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7DE65D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353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49F5BB9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尤晓玲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32ADC42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184C72F2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A86668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354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11841F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余贺杲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7AA7F41A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0193906B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7E27E2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355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70ED956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袁帆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FB4AE67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6ACCA544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15181B09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356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8D1EAA8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郑昌京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082411D4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41210080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47ED04D5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357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6ADF4534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郑彤云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26ED654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4E6EE62A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2A1CF9E1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358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4AAFC3D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钟朝杏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1E9B7F49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  <w:tr w14:paraId="47935762" w14:textId="77777777" w:rsidTr="00C031C3">
        <w:tblPrEx>
          <w:tblW w:w="8505" w:type="dxa"/>
          <w:tblInd w:w="137" w:type="dxa"/>
          <w:tblLook w:val="04A0"/>
        </w:tblPrEx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BB" w:rsidRPr="009903BB" w:rsidP="009903BB" w14:paraId="0F80C083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359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5966209A" w14:textId="77777777">
            <w:pPr>
              <w:widowControl/>
              <w:adjustRightInd/>
              <w:spacing w:line="240" w:lineRule="auto"/>
              <w:jc w:val="center"/>
              <w:rPr>
                <w:rFonts w:cs="Times New Roman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Times New Roman"/>
                <w:color w:val="000000"/>
                <w:kern w:val="0"/>
                <w:sz w:val="28"/>
                <w:szCs w:val="28"/>
              </w:rPr>
              <w:t>周序玲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BB" w:rsidRPr="009903BB" w:rsidP="009903BB" w14:paraId="3DFDAAEF" w14:textId="77777777">
            <w:pPr>
              <w:widowControl/>
              <w:adjustRightInd/>
              <w:spacing w:line="240" w:lineRule="auto"/>
              <w:jc w:val="center"/>
              <w:rPr>
                <w:rFonts w:cs="宋体"/>
                <w:color w:val="000000"/>
                <w:kern w:val="0"/>
                <w:sz w:val="28"/>
                <w:szCs w:val="28"/>
              </w:rPr>
            </w:pPr>
            <w:r w:rsidRPr="009903BB">
              <w:rPr>
                <w:rFonts w:cs="宋体" w:hint="eastAsia"/>
                <w:color w:val="000000"/>
                <w:kern w:val="0"/>
                <w:sz w:val="28"/>
                <w:szCs w:val="28"/>
              </w:rPr>
              <w:t>附属第八医院</w:t>
            </w:r>
          </w:p>
        </w:tc>
      </w:tr>
    </w:tbl>
    <w:p w:rsidR="009903BB" w:rsidP="009903BB" w14:paraId="39FC0F37" w14:textId="2E466EAF">
      <w:pPr>
        <w:spacing w:line="240" w:lineRule="auto"/>
        <w:rPr>
          <w:rFonts w:ascii="方正小标宋简体" w:eastAsia="方正小标宋简体"/>
          <w:sz w:val="44"/>
          <w:szCs w:val="32"/>
        </w:rPr>
      </w:pPr>
      <w:r>
        <w:rPr>
          <w:rFonts w:ascii="方正小标宋简体" w:eastAsia="方正小标宋简体"/>
          <w:sz w:val="44"/>
          <w:szCs w:val="32"/>
        </w:rPr>
        <w:br w:type="page"/>
      </w:r>
    </w:p>
    <w:p w:rsidR="009903BB" w:rsidRPr="009903BB" w:rsidP="009903BB" w14:paraId="62C27640" w14:textId="77777777">
      <w:pPr>
        <w:jc w:val="both"/>
        <w:rPr>
          <w:rFonts w:eastAsia="黑体" w:cs="Times New Roman"/>
          <w:szCs w:val="32"/>
        </w:rPr>
      </w:pPr>
      <w:r w:rsidRPr="009903BB">
        <w:rPr>
          <w:rFonts w:eastAsia="黑体" w:cs="Times New Roman"/>
          <w:bCs/>
          <w:szCs w:val="32"/>
        </w:rPr>
        <w:t>附件</w:t>
      </w:r>
      <w:r w:rsidRPr="009903BB">
        <w:rPr>
          <w:rFonts w:eastAsia="黑体" w:cs="Times New Roman"/>
          <w:bCs/>
          <w:szCs w:val="32"/>
        </w:rPr>
        <w:t>3</w:t>
      </w:r>
    </w:p>
    <w:p w:rsidR="009903BB" w:rsidRPr="009903BB" w:rsidP="009903BB" w14:paraId="593F73BA" w14:textId="77777777">
      <w:pPr>
        <w:jc w:val="both"/>
        <w:rPr>
          <w:rFonts w:cs="Times New Roman"/>
          <w:szCs w:val="32"/>
        </w:rPr>
      </w:pPr>
    </w:p>
    <w:p w:rsidR="009903BB" w:rsidRPr="009903BB" w:rsidP="009903BB" w14:paraId="724797C9" w14:textId="77777777">
      <w:pPr>
        <w:jc w:val="center"/>
        <w:rPr>
          <w:rFonts w:eastAsia="方正小标宋简体" w:cs="Times New Roman"/>
          <w:sz w:val="44"/>
          <w:szCs w:val="44"/>
        </w:rPr>
      </w:pPr>
      <w:r w:rsidRPr="009903BB">
        <w:rPr>
          <w:rFonts w:eastAsia="方正小标宋简体" w:cs="Times New Roman"/>
          <w:spacing w:val="-20"/>
          <w:sz w:val="44"/>
          <w:szCs w:val="44"/>
        </w:rPr>
        <w:t>2023</w:t>
      </w:r>
      <w:r w:rsidRPr="009903BB">
        <w:rPr>
          <w:rFonts w:eastAsia="方正小标宋简体" w:cs="Times New Roman" w:hint="eastAsia"/>
          <w:spacing w:val="-20"/>
          <w:sz w:val="44"/>
          <w:szCs w:val="44"/>
        </w:rPr>
        <w:t>年拟授予荣</w:t>
      </w:r>
      <w:r w:rsidRPr="009903BB">
        <w:rPr>
          <w:rFonts w:eastAsia="方正小标宋简体" w:cs="Times New Roman" w:hint="eastAsia"/>
          <w:spacing w:val="-20"/>
          <w:sz w:val="44"/>
          <w:szCs w:val="44"/>
        </w:rPr>
        <w:t>休教师</w:t>
      </w:r>
      <w:r w:rsidRPr="009903BB">
        <w:rPr>
          <w:rFonts w:eastAsia="方正小标宋简体" w:cs="Times New Roman" w:hint="eastAsia"/>
          <w:spacing w:val="-20"/>
          <w:sz w:val="44"/>
          <w:szCs w:val="44"/>
        </w:rPr>
        <w:t>荣誉称号、卓越服务奖人员</w:t>
      </w:r>
      <w:r w:rsidRPr="009903BB">
        <w:rPr>
          <w:rFonts w:eastAsia="方正小标宋简体" w:cs="Times New Roman" w:hint="eastAsia"/>
          <w:sz w:val="44"/>
          <w:szCs w:val="44"/>
        </w:rPr>
        <w:t>师德考核情况及公示结果反馈表</w:t>
      </w:r>
    </w:p>
    <w:tbl>
      <w:tblPr>
        <w:tblpPr w:leftFromText="180" w:rightFromText="180" w:vertAnchor="text" w:tblpXSpec="center" w:tblpY="48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94"/>
        <w:gridCol w:w="6328"/>
      </w:tblGrid>
      <w:tr w14:paraId="357744A8" w14:textId="77777777" w:rsidTr="009903BB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00"/>
        </w:tblPrEx>
        <w:trPr>
          <w:trHeight w:val="193"/>
          <w:jc w:val="center"/>
        </w:trPr>
        <w:tc>
          <w:tcPr>
            <w:tcW w:w="2194" w:type="dxa"/>
            <w:vAlign w:val="center"/>
          </w:tcPr>
          <w:p w:rsidR="009903BB" w:rsidRPr="009903BB" w:rsidP="009903BB" w14:paraId="3F96E578" w14:textId="77777777">
            <w:pPr>
              <w:adjustRightInd/>
              <w:snapToGrid/>
              <w:spacing w:line="540" w:lineRule="exact"/>
              <w:jc w:val="center"/>
              <w:rPr>
                <w:rFonts w:ascii="黑体" w:eastAsia="黑体" w:hAnsi="黑体" w:cs="Times New Roman"/>
                <w:szCs w:val="32"/>
              </w:rPr>
            </w:pPr>
            <w:r w:rsidRPr="009903BB">
              <w:rPr>
                <w:rFonts w:ascii="黑体" w:eastAsia="黑体" w:hAnsi="黑体" w:cs="Times New Roman"/>
                <w:szCs w:val="32"/>
              </w:rPr>
              <w:t>单位</w:t>
            </w:r>
          </w:p>
        </w:tc>
        <w:tc>
          <w:tcPr>
            <w:tcW w:w="6328" w:type="dxa"/>
            <w:vAlign w:val="center"/>
          </w:tcPr>
          <w:p w:rsidR="009903BB" w:rsidRPr="009903BB" w:rsidP="009903BB" w14:paraId="1AEDF25B" w14:textId="77777777">
            <w:pPr>
              <w:adjustRightInd/>
              <w:snapToGrid/>
              <w:spacing w:line="540" w:lineRule="exact"/>
              <w:jc w:val="center"/>
              <w:rPr>
                <w:rFonts w:cs="Times New Roman"/>
                <w:szCs w:val="32"/>
              </w:rPr>
            </w:pPr>
            <w:r w:rsidRPr="009903BB">
              <w:rPr>
                <w:rFonts w:cs="Times New Roman"/>
                <w:szCs w:val="32"/>
              </w:rPr>
              <w:t>（公章）</w:t>
            </w:r>
          </w:p>
        </w:tc>
      </w:tr>
      <w:tr w14:paraId="5E3CC16D" w14:textId="77777777" w:rsidTr="009903BB">
        <w:tblPrEx>
          <w:tblW w:w="0" w:type="auto"/>
          <w:jc w:val="center"/>
          <w:tblLayout w:type="fixed"/>
          <w:tblLook w:val="0000"/>
        </w:tblPrEx>
        <w:trPr>
          <w:trHeight w:val="848"/>
          <w:jc w:val="center"/>
        </w:trPr>
        <w:tc>
          <w:tcPr>
            <w:tcW w:w="2194" w:type="dxa"/>
            <w:vAlign w:val="center"/>
          </w:tcPr>
          <w:p w:rsidR="009903BB" w:rsidRPr="009903BB" w:rsidP="009903BB" w14:paraId="3B91B254" w14:textId="77777777">
            <w:pPr>
              <w:adjustRightInd/>
              <w:snapToGrid/>
              <w:spacing w:line="540" w:lineRule="exact"/>
              <w:jc w:val="center"/>
              <w:rPr>
                <w:rFonts w:ascii="黑体" w:eastAsia="黑体" w:hAnsi="黑体" w:cs="Times New Roman"/>
                <w:szCs w:val="32"/>
              </w:rPr>
            </w:pPr>
            <w:r w:rsidRPr="009903BB">
              <w:rPr>
                <w:rFonts w:ascii="黑体" w:eastAsia="黑体" w:hAnsi="黑体" w:cs="Times New Roman"/>
                <w:szCs w:val="32"/>
              </w:rPr>
              <w:t>公示方式</w:t>
            </w:r>
          </w:p>
        </w:tc>
        <w:tc>
          <w:tcPr>
            <w:tcW w:w="6328" w:type="dxa"/>
            <w:vAlign w:val="center"/>
          </w:tcPr>
          <w:p w:rsidR="009903BB" w:rsidRPr="009903BB" w:rsidP="009903BB" w14:paraId="5F731D6D" w14:textId="77777777">
            <w:pPr>
              <w:adjustRightInd/>
              <w:snapToGrid/>
              <w:spacing w:line="540" w:lineRule="exact"/>
              <w:jc w:val="center"/>
              <w:rPr>
                <w:rFonts w:cs="Times New Roman"/>
                <w:szCs w:val="32"/>
              </w:rPr>
            </w:pPr>
          </w:p>
        </w:tc>
      </w:tr>
      <w:tr w14:paraId="6D89EE1E" w14:textId="77777777" w:rsidTr="009903BB">
        <w:tblPrEx>
          <w:tblW w:w="0" w:type="auto"/>
          <w:jc w:val="center"/>
          <w:tblLayout w:type="fixed"/>
          <w:tblLook w:val="0000"/>
        </w:tblPrEx>
        <w:trPr>
          <w:trHeight w:val="3398"/>
          <w:jc w:val="center"/>
        </w:trPr>
        <w:tc>
          <w:tcPr>
            <w:tcW w:w="2194" w:type="dxa"/>
            <w:vAlign w:val="center"/>
          </w:tcPr>
          <w:p w:rsidR="009903BB" w:rsidRPr="009903BB" w:rsidP="009903BB" w14:paraId="5BD562D7" w14:textId="77777777">
            <w:pPr>
              <w:adjustRightInd/>
              <w:snapToGrid/>
              <w:spacing w:line="540" w:lineRule="exact"/>
              <w:jc w:val="center"/>
              <w:rPr>
                <w:rFonts w:ascii="黑体" w:eastAsia="黑体" w:hAnsi="黑体" w:cs="Times New Roman"/>
                <w:szCs w:val="32"/>
              </w:rPr>
            </w:pPr>
            <w:r w:rsidRPr="009903BB">
              <w:rPr>
                <w:rFonts w:ascii="黑体" w:eastAsia="黑体" w:hAnsi="黑体" w:cs="Times New Roman" w:hint="eastAsia"/>
                <w:szCs w:val="32"/>
              </w:rPr>
              <w:t>人员名单</w:t>
            </w:r>
          </w:p>
        </w:tc>
        <w:tc>
          <w:tcPr>
            <w:tcW w:w="6328" w:type="dxa"/>
          </w:tcPr>
          <w:p w:rsidR="009903BB" w:rsidRPr="009903BB" w:rsidP="009903BB" w14:paraId="243DAFB1" w14:textId="77777777">
            <w:pPr>
              <w:adjustRightInd/>
              <w:spacing w:line="540" w:lineRule="exact"/>
              <w:jc w:val="both"/>
              <w:rPr>
                <w:rFonts w:eastAsia="宋体" w:cs="Times New Roman"/>
                <w:color w:val="000000"/>
                <w:sz w:val="24"/>
                <w:szCs w:val="20"/>
              </w:rPr>
            </w:pPr>
            <w:r w:rsidRPr="009903BB">
              <w:rPr>
                <w:rFonts w:ascii="Times" w:eastAsia="楷体_GB2312" w:hAnsi="Times" w:cs="Times New Roman" w:hint="eastAsia"/>
                <w:szCs w:val="32"/>
              </w:rPr>
              <w:t>（根据通知附件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1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、附件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2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填入本单位相关人员姓名，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如人数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较多可后附列表）</w:t>
            </w:r>
          </w:p>
        </w:tc>
      </w:tr>
      <w:tr w14:paraId="0BA70AA0" w14:textId="77777777" w:rsidTr="009903BB">
        <w:tblPrEx>
          <w:tblW w:w="0" w:type="auto"/>
          <w:jc w:val="center"/>
          <w:tblLayout w:type="fixed"/>
          <w:tblLook w:val="0000"/>
        </w:tblPrEx>
        <w:trPr>
          <w:trHeight w:val="4672"/>
          <w:jc w:val="center"/>
        </w:trPr>
        <w:tc>
          <w:tcPr>
            <w:tcW w:w="2194" w:type="dxa"/>
            <w:vAlign w:val="center"/>
          </w:tcPr>
          <w:p w:rsidR="009903BB" w:rsidRPr="009903BB" w:rsidP="009903BB" w14:paraId="5F80E66A" w14:textId="77777777">
            <w:pPr>
              <w:adjustRightInd/>
              <w:snapToGrid/>
              <w:spacing w:line="540" w:lineRule="exact"/>
              <w:jc w:val="center"/>
              <w:rPr>
                <w:rFonts w:ascii="黑体" w:eastAsia="黑体" w:hAnsi="黑体" w:cs="Times New Roman"/>
                <w:szCs w:val="32"/>
              </w:rPr>
            </w:pPr>
            <w:r w:rsidRPr="009903BB">
              <w:rPr>
                <w:rFonts w:ascii="黑体" w:eastAsia="黑体" w:hAnsi="黑体" w:cs="Times New Roman" w:hint="eastAsia"/>
                <w:szCs w:val="32"/>
              </w:rPr>
              <w:t>师德考核情况</w:t>
            </w:r>
          </w:p>
        </w:tc>
        <w:tc>
          <w:tcPr>
            <w:tcW w:w="6328" w:type="dxa"/>
            <w:vAlign w:val="center"/>
          </w:tcPr>
          <w:p w:rsidR="009903BB" w:rsidRPr="009903BB" w:rsidP="009903BB" w14:paraId="6F14518A" w14:textId="77777777">
            <w:pPr>
              <w:adjustRightInd/>
              <w:spacing w:line="540" w:lineRule="exact"/>
              <w:jc w:val="both"/>
              <w:rPr>
                <w:rFonts w:eastAsia="宋体" w:cs="Times New Roman"/>
                <w:color w:val="000000"/>
                <w:sz w:val="24"/>
                <w:szCs w:val="20"/>
              </w:rPr>
            </w:pPr>
            <w:r w:rsidRPr="009903BB">
              <w:rPr>
                <w:rFonts w:ascii="Times" w:eastAsia="楷体_GB2312" w:hAnsi="Times" w:cs="Times New Roman" w:hint="eastAsia"/>
                <w:szCs w:val="32"/>
              </w:rPr>
              <w:t>填写范例（填入后请删除）：</w:t>
            </w:r>
            <w:r w:rsidRPr="009903BB">
              <w:rPr>
                <w:rFonts w:eastAsia="宋体" w:cs="Times New Roman"/>
                <w:color w:val="000000"/>
                <w:sz w:val="24"/>
                <w:szCs w:val="20"/>
              </w:rPr>
              <w:t xml:space="preserve"> </w:t>
            </w:r>
          </w:p>
          <w:p w:rsidR="009903BB" w:rsidRPr="009903BB" w:rsidP="009903BB" w14:paraId="7988FD96" w14:textId="77777777">
            <w:pPr>
              <w:adjustRightInd/>
              <w:spacing w:line="540" w:lineRule="exact"/>
              <w:jc w:val="both"/>
              <w:rPr>
                <w:rFonts w:ascii="Times" w:eastAsia="楷体_GB2312" w:hAnsi="Times" w:cs="Times New Roman"/>
                <w:szCs w:val="32"/>
              </w:rPr>
            </w:pPr>
            <w:r w:rsidRPr="009903BB">
              <w:rPr>
                <w:rFonts w:ascii="Times" w:eastAsia="楷体_GB2312" w:hAnsi="Times" w:cs="Times New Roman" w:hint="eastAsia"/>
                <w:szCs w:val="32"/>
              </w:rPr>
              <w:t>（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1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）</w:t>
            </w:r>
            <w:r w:rsidRPr="009903BB">
              <w:rPr>
                <w:rFonts w:ascii="Times" w:eastAsia="楷体_GB2312" w:hAnsi="Times" w:cs="Times New Roman"/>
                <w:szCs w:val="32"/>
              </w:rPr>
              <w:t>经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对以上人员政治思想素质、师德师风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/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医德医风情况、学术诚信情况、法律风险及廉洁自律情况等进行</w:t>
            </w:r>
            <w:r w:rsidRPr="009903BB">
              <w:rPr>
                <w:rFonts w:ascii="Times" w:eastAsia="楷体_GB2312" w:hAnsi="Times" w:cs="Times New Roman"/>
                <w:szCs w:val="32"/>
              </w:rPr>
              <w:t>综合考评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，以上人员的</w:t>
            </w:r>
            <w:r w:rsidRPr="009903BB">
              <w:rPr>
                <w:rFonts w:ascii="Times" w:eastAsia="楷体_GB2312" w:hAnsi="Times" w:cs="Times New Roman"/>
                <w:szCs w:val="32"/>
              </w:rPr>
              <w:t>师德审核结果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均为合格。</w:t>
            </w:r>
          </w:p>
          <w:p w:rsidR="009903BB" w:rsidRPr="009903BB" w:rsidP="009903BB" w14:paraId="17755769" w14:textId="77777777">
            <w:pPr>
              <w:adjustRightInd/>
              <w:spacing w:line="540" w:lineRule="exact"/>
              <w:jc w:val="both"/>
              <w:rPr>
                <w:rFonts w:ascii="Times" w:eastAsia="楷体_GB2312" w:hAnsi="Times" w:cs="Times New Roman"/>
                <w:szCs w:val="32"/>
              </w:rPr>
            </w:pPr>
            <w:r w:rsidRPr="009903BB">
              <w:rPr>
                <w:rFonts w:ascii="Times" w:eastAsia="楷体_GB2312" w:hAnsi="Times" w:cs="Times New Roman" w:hint="eastAsia"/>
                <w:szCs w:val="32"/>
              </w:rPr>
              <w:t>（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2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）</w:t>
            </w:r>
            <w:r w:rsidRPr="009903BB">
              <w:rPr>
                <w:rFonts w:ascii="Times" w:eastAsia="楷体_GB2312" w:hAnsi="Times" w:cs="Times New Roman"/>
                <w:szCs w:val="32"/>
              </w:rPr>
              <w:t>经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对以上人员政治思想素质、师德师风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/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医德医风情况、学术诚信情况、法律风险及廉洁自律情况等进行</w:t>
            </w:r>
            <w:r w:rsidRPr="009903BB">
              <w:rPr>
                <w:rFonts w:ascii="Times" w:eastAsia="楷体_GB2312" w:hAnsi="Times" w:cs="Times New Roman"/>
                <w:szCs w:val="32"/>
              </w:rPr>
              <w:t>综合考评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，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XXX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、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XXX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……的</w:t>
            </w:r>
            <w:r w:rsidRPr="009903BB">
              <w:rPr>
                <w:rFonts w:ascii="Times" w:eastAsia="楷体_GB2312" w:hAnsi="Times" w:cs="Times New Roman"/>
                <w:szCs w:val="32"/>
              </w:rPr>
              <w:t>师德审核结果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为合格。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XXX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、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XXX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……的</w:t>
            </w:r>
            <w:r w:rsidRPr="009903BB">
              <w:rPr>
                <w:rFonts w:ascii="Times" w:eastAsia="楷体_GB2312" w:hAnsi="Times" w:cs="Times New Roman"/>
                <w:szCs w:val="32"/>
              </w:rPr>
              <w:t>师</w:t>
            </w:r>
            <w:r w:rsidRPr="009903BB">
              <w:rPr>
                <w:rFonts w:ascii="Times" w:eastAsia="楷体_GB2312" w:hAnsi="Times" w:cs="Times New Roman"/>
                <w:szCs w:val="32"/>
              </w:rPr>
              <w:t>德审核结果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为基本合格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/</w:t>
            </w:r>
            <w:r w:rsidRPr="009903BB">
              <w:rPr>
                <w:rFonts w:ascii="Times" w:eastAsia="楷体_GB2312" w:hAnsi="Times" w:cs="Times New Roman" w:hint="eastAsia"/>
                <w:szCs w:val="32"/>
              </w:rPr>
              <w:t>不合格，具体情况如下……。</w:t>
            </w:r>
          </w:p>
        </w:tc>
      </w:tr>
      <w:tr w14:paraId="69DF8E34" w14:textId="77777777" w:rsidTr="009903BB">
        <w:tblPrEx>
          <w:tblW w:w="0" w:type="auto"/>
          <w:jc w:val="center"/>
          <w:tblLayout w:type="fixed"/>
          <w:tblLook w:val="0000"/>
        </w:tblPrEx>
        <w:trPr>
          <w:trHeight w:val="3390"/>
          <w:jc w:val="center"/>
        </w:trPr>
        <w:tc>
          <w:tcPr>
            <w:tcW w:w="2194" w:type="dxa"/>
            <w:vAlign w:val="center"/>
          </w:tcPr>
          <w:p w:rsidR="009903BB" w:rsidRPr="009903BB" w:rsidP="009903BB" w14:paraId="224F4770" w14:textId="77777777">
            <w:pPr>
              <w:adjustRightInd/>
              <w:snapToGrid/>
              <w:spacing w:line="540" w:lineRule="exact"/>
              <w:jc w:val="center"/>
              <w:rPr>
                <w:rFonts w:ascii="黑体" w:eastAsia="黑体" w:hAnsi="黑体" w:cs="Times New Roman"/>
                <w:szCs w:val="32"/>
              </w:rPr>
            </w:pPr>
            <w:r w:rsidRPr="009903BB">
              <w:rPr>
                <w:rFonts w:ascii="黑体" w:eastAsia="黑体" w:hAnsi="黑体" w:cs="Times New Roman" w:hint="eastAsia"/>
                <w:szCs w:val="32"/>
              </w:rPr>
              <w:t>公示情况</w:t>
            </w:r>
          </w:p>
        </w:tc>
        <w:tc>
          <w:tcPr>
            <w:tcW w:w="6328" w:type="dxa"/>
            <w:vAlign w:val="center"/>
          </w:tcPr>
          <w:p w:rsidR="009903BB" w:rsidRPr="009903BB" w:rsidP="009903BB" w14:paraId="567446B6" w14:textId="77777777">
            <w:pPr>
              <w:adjustRightInd/>
              <w:snapToGrid/>
              <w:spacing w:line="540" w:lineRule="exact"/>
              <w:jc w:val="both"/>
              <w:rPr>
                <w:rFonts w:ascii="Times" w:eastAsia="楷体_GB2312" w:hAnsi="Times" w:cs="Times New Roman"/>
                <w:szCs w:val="32"/>
              </w:rPr>
            </w:pPr>
            <w:r w:rsidRPr="009903BB">
              <w:rPr>
                <w:rFonts w:ascii="Times" w:eastAsia="楷体_GB2312" w:hAnsi="Times" w:cs="Times New Roman" w:hint="eastAsia"/>
                <w:szCs w:val="32"/>
              </w:rPr>
              <w:t>填写范例（填入后请删除）：</w:t>
            </w:r>
          </w:p>
          <w:p w:rsidR="009903BB" w:rsidRPr="009903BB" w:rsidP="009903BB" w14:paraId="45C9A8B5" w14:textId="77777777">
            <w:pPr>
              <w:numPr>
                <w:ilvl w:val="0"/>
                <w:numId w:val="1"/>
              </w:numPr>
              <w:adjustRightInd/>
              <w:snapToGrid/>
              <w:spacing w:line="540" w:lineRule="exact"/>
              <w:jc w:val="both"/>
              <w:rPr>
                <w:rFonts w:ascii="Times" w:eastAsia="楷体_GB2312" w:hAnsi="Times" w:cs="Times New Roman"/>
                <w:szCs w:val="32"/>
              </w:rPr>
            </w:pPr>
            <w:r w:rsidRPr="009903BB">
              <w:rPr>
                <w:rFonts w:ascii="Times" w:eastAsia="楷体_GB2312" w:hAnsi="Times" w:cs="Times New Roman" w:hint="eastAsia"/>
                <w:szCs w:val="32"/>
              </w:rPr>
              <w:t>公示无异议。</w:t>
            </w:r>
          </w:p>
          <w:p w:rsidR="009903BB" w:rsidRPr="009903BB" w:rsidP="009903BB" w14:paraId="6459F381" w14:textId="77777777">
            <w:pPr>
              <w:numPr>
                <w:ilvl w:val="0"/>
                <w:numId w:val="1"/>
              </w:numPr>
              <w:adjustRightInd/>
              <w:snapToGrid/>
              <w:spacing w:line="540" w:lineRule="exact"/>
              <w:jc w:val="both"/>
              <w:rPr>
                <w:rFonts w:ascii="Times" w:eastAsia="楷体_GB2312" w:hAnsi="Times" w:cs="Times New Roman"/>
                <w:szCs w:val="32"/>
              </w:rPr>
            </w:pPr>
            <w:r w:rsidRPr="009903BB">
              <w:rPr>
                <w:rFonts w:ascii="Times" w:eastAsia="楷体_GB2312" w:hAnsi="Times" w:cs="Times New Roman" w:hint="eastAsia"/>
                <w:szCs w:val="32"/>
              </w:rPr>
              <w:t>公示期间，我单位收到反映的情况：……。</w:t>
            </w:r>
          </w:p>
        </w:tc>
      </w:tr>
    </w:tbl>
    <w:p w:rsidR="009903BB" w:rsidRPr="009903BB" w:rsidP="009903BB" w14:paraId="405F41C6" w14:textId="77777777">
      <w:pPr>
        <w:adjustRightInd/>
        <w:snapToGrid/>
        <w:spacing w:line="540" w:lineRule="exact"/>
        <w:jc w:val="right"/>
        <w:rPr>
          <w:rFonts w:cs="Times New Roman"/>
          <w:sz w:val="28"/>
          <w:szCs w:val="28"/>
        </w:rPr>
      </w:pPr>
    </w:p>
    <w:p w:rsidR="009903BB" w:rsidRPr="009903BB" w:rsidP="009903BB" w14:paraId="216B1D73" w14:textId="77777777">
      <w:pPr>
        <w:adjustRightInd/>
        <w:snapToGrid/>
        <w:spacing w:line="540" w:lineRule="exact"/>
        <w:jc w:val="right"/>
        <w:rPr>
          <w:rFonts w:cs="Times New Roman"/>
          <w:sz w:val="28"/>
          <w:szCs w:val="28"/>
        </w:rPr>
      </w:pPr>
      <w:r w:rsidRPr="009903BB">
        <w:rPr>
          <w:rFonts w:cs="Times New Roman"/>
          <w:sz w:val="28"/>
          <w:szCs w:val="28"/>
        </w:rPr>
        <w:t>填表日期：</w:t>
      </w:r>
      <w:r w:rsidRPr="009903BB">
        <w:rPr>
          <w:rFonts w:cs="Times New Roman"/>
          <w:sz w:val="28"/>
          <w:szCs w:val="28"/>
        </w:rPr>
        <w:t xml:space="preserve">   </w:t>
      </w:r>
      <w:r w:rsidRPr="009903BB">
        <w:rPr>
          <w:rFonts w:cs="Times New Roman"/>
          <w:sz w:val="28"/>
          <w:szCs w:val="28"/>
        </w:rPr>
        <w:t>年</w:t>
      </w:r>
      <w:r w:rsidRPr="009903BB">
        <w:rPr>
          <w:rFonts w:cs="Times New Roman"/>
          <w:sz w:val="28"/>
          <w:szCs w:val="28"/>
        </w:rPr>
        <w:t xml:space="preserve">   </w:t>
      </w:r>
      <w:r w:rsidRPr="009903BB">
        <w:rPr>
          <w:rFonts w:cs="Times New Roman"/>
          <w:sz w:val="28"/>
          <w:szCs w:val="28"/>
        </w:rPr>
        <w:t>月</w:t>
      </w:r>
      <w:r w:rsidRPr="009903BB">
        <w:rPr>
          <w:rFonts w:cs="Times New Roman"/>
          <w:sz w:val="28"/>
          <w:szCs w:val="28"/>
        </w:rPr>
        <w:t xml:space="preserve">  </w:t>
      </w:r>
      <w:r w:rsidRPr="009903BB">
        <w:rPr>
          <w:rFonts w:cs="Times New Roman"/>
          <w:sz w:val="28"/>
          <w:szCs w:val="28"/>
        </w:rPr>
        <w:t>日</w:t>
      </w:r>
    </w:p>
    <w:p w:rsidR="009903BB" w:rsidRPr="009903BB" w:rsidP="009903BB" w14:paraId="25559A6C" w14:textId="77777777">
      <w:pPr>
        <w:adjustRightInd/>
        <w:snapToGrid/>
        <w:spacing w:line="540" w:lineRule="exact"/>
        <w:ind w:right="1120"/>
        <w:jc w:val="right"/>
        <w:rPr>
          <w:rFonts w:cs="Times New Roman"/>
          <w:sz w:val="28"/>
          <w:szCs w:val="28"/>
        </w:rPr>
      </w:pPr>
      <w:r w:rsidRPr="009903BB">
        <w:rPr>
          <w:rFonts w:cs="Times New Roman" w:hint="eastAsia"/>
          <w:sz w:val="28"/>
          <w:szCs w:val="28"/>
        </w:rPr>
        <w:t>单位负责人（签章）：</w:t>
      </w:r>
    </w:p>
    <w:p w:rsidR="009903BB" w:rsidRPr="009903BB" w:rsidP="009903BB" w14:paraId="6011EC50" w14:textId="77777777">
      <w:pPr>
        <w:adjustRightInd/>
        <w:snapToGrid/>
        <w:spacing w:line="540" w:lineRule="exact"/>
        <w:ind w:right="1680"/>
        <w:jc w:val="right"/>
        <w:rPr>
          <w:rFonts w:cs="Times New Roman"/>
          <w:sz w:val="28"/>
          <w:szCs w:val="28"/>
        </w:rPr>
      </w:pPr>
      <w:r w:rsidRPr="009903BB">
        <w:rPr>
          <w:rFonts w:cs="Times New Roman" w:hint="eastAsia"/>
          <w:sz w:val="28"/>
          <w:szCs w:val="28"/>
        </w:rPr>
        <w:t>经办人：</w:t>
      </w:r>
      <w:r w:rsidRPr="009903BB">
        <w:rPr>
          <w:rFonts w:cs="Times New Roman" w:hint="eastAsia"/>
          <w:sz w:val="28"/>
          <w:szCs w:val="28"/>
        </w:rPr>
        <w:t xml:space="preserve"> </w:t>
      </w:r>
      <w:r w:rsidRPr="009903BB">
        <w:rPr>
          <w:rFonts w:cs="Times New Roman"/>
          <w:sz w:val="28"/>
          <w:szCs w:val="28"/>
        </w:rPr>
        <w:t xml:space="preserve">          </w:t>
      </w:r>
    </w:p>
    <w:p w:rsidR="009903BB" w:rsidRPr="009903BB" w:rsidP="009903BB" w14:paraId="2AA3930E" w14:textId="2AF0D77C">
      <w:pPr>
        <w:wordWrap w:val="0"/>
        <w:adjustRightInd/>
        <w:snapToGrid/>
        <w:spacing w:line="540" w:lineRule="exact"/>
        <w:jc w:val="right"/>
        <w:rPr>
          <w:rFonts w:cs="Times New Roman"/>
          <w:szCs w:val="32"/>
        </w:rPr>
      </w:pPr>
      <w:r w:rsidRPr="009903BB">
        <w:rPr>
          <w:rFonts w:cs="Times New Roman" w:hint="eastAsia"/>
          <w:sz w:val="28"/>
          <w:szCs w:val="28"/>
        </w:rPr>
        <w:t>联系电话：</w:t>
      </w:r>
      <w:r w:rsidRPr="009903BB">
        <w:rPr>
          <w:rFonts w:cs="Times New Roman" w:hint="eastAsia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   </w:t>
      </w:r>
      <w:r w:rsidRPr="009903BB">
        <w:rPr>
          <w:rFonts w:cs="Times New Roman"/>
          <w:sz w:val="28"/>
          <w:szCs w:val="28"/>
        </w:rPr>
        <w:t xml:space="preserve">       </w:t>
      </w:r>
    </w:p>
    <w:p w:rsidR="009903BB" w:rsidRPr="009903BB" w:rsidP="009903BB" w14:paraId="42020E42" w14:textId="46E95531">
      <w:pPr>
        <w:spacing w:line="360" w:lineRule="auto"/>
        <w:rPr>
          <w:rFonts w:ascii="方正小标宋简体" w:eastAsia="方正小标宋简体"/>
          <w:sz w:val="44"/>
          <w:szCs w:val="32"/>
        </w:rPr>
      </w:pPr>
    </w:p>
    <w:p w:rsidR="00FE7CBA" w14:paraId="281FA143" w14:textId="77777777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ind w:firstLine="280" w:firstLineChars="100"/>
        <w:rPr>
          <w:sz w:val="28"/>
          <w:szCs w:val="28"/>
        </w:rPr>
      </w:pPr>
      <w:r>
        <w:rPr>
          <w:sz w:val="28"/>
          <w:szCs w:val="28"/>
        </w:rPr>
        <w:t>中山大学校长办公室</w:t>
      </w:r>
      <w:r>
        <w:rPr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主动公开</w:t>
      </w:r>
      <w:r>
        <w:rPr>
          <w:sz w:val="28"/>
          <w:szCs w:val="28"/>
        </w:rPr>
        <w:t xml:space="preserve">      </w:t>
      </w:r>
      <w:r>
        <w:rPr>
          <w:rFonts w:hint="eastAsia"/>
          <w:sz w:val="28"/>
          <w:szCs w:val="28"/>
        </w:rPr>
        <w:t xml:space="preserve"> </w:t>
      </w:r>
      <w:r w:rsidR="00DB597F">
        <w:rPr>
          <w:sz w:val="28"/>
          <w:szCs w:val="28"/>
        </w:rPr>
        <w:t>202</w:t>
      </w:r>
      <w:r w:rsidR="007114B7">
        <w:rPr>
          <w:sz w:val="28"/>
          <w:szCs w:val="28"/>
        </w:rPr>
        <w:t>3</w:t>
      </w:r>
      <w:r>
        <w:rPr>
          <w:sz w:val="28"/>
          <w:szCs w:val="28"/>
        </w:rPr>
        <w:t>年</w:t>
      </w:r>
      <w:r w:rsidR="00A443C4">
        <w:rPr>
          <w:sz w:val="28"/>
          <w:szCs w:val="28"/>
        </w:rPr>
        <w:t>12</w:t>
      </w:r>
      <w:r>
        <w:rPr>
          <w:sz w:val="28"/>
          <w:szCs w:val="28"/>
        </w:rPr>
        <w:t>月</w:t>
      </w:r>
      <w:r w:rsidR="007114B7">
        <w:rPr>
          <w:sz w:val="28"/>
          <w:szCs w:val="28"/>
        </w:rPr>
        <w:t>2</w:t>
      </w:r>
      <w:r w:rsidR="007B27E6">
        <w:rPr>
          <w:sz w:val="28"/>
          <w:szCs w:val="28"/>
        </w:rPr>
        <w:t>7</w:t>
      </w:r>
      <w:r>
        <w:rPr>
          <w:sz w:val="28"/>
          <w:szCs w:val="28"/>
        </w:rPr>
        <w:t>日印发</w:t>
      </w:r>
    </w:p>
    <w:sectPr>
      <w:footerReference w:type="even" r:id="rId6"/>
      <w:footerReference w:type="default" r:id="rId7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" w:subsetted="1" w:fontKey="{3A148ADE-1A35-442D-83E1-4D95AF064902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fontKey="{0F299906-3D85-487E-8BEA-F4FFCC92DD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B54E9FB-8240-4EAA-9DF5-DF251C9593E9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5761E126-E3AE-470E-95F4-E025BA833BC7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fontKey="{0A67BE4D-9FFF-4F5B-AEA6-0BDC0F03D223}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8B0784BC-0EC8-4479-9144-1DEFF2C060D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06AF9B44-4A3D-48AC-BF51-F997CFDBA1D5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8" w:subsetted="1" w:fontKey="{25B7A81C-CC8D-46DF-BEB0-12FA51527C42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9" w:fontKey="{848874FA-4D5A-4D6D-A8BA-DB18708AFA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ABECA7E-F747-46A0-8CC2-47808948FD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725646346"/>
      <w:richText/>
    </w:sdtPr>
    <w:sdtEndPr>
      <w:rPr>
        <w:rFonts w:ascii="Times New Roman" w:hAnsi="Times New Roman" w:cs="Times New Roman"/>
        <w:sz w:val="28"/>
        <w:szCs w:val="28"/>
      </w:rPr>
    </w:sdtEndPr>
    <w:sdtContent>
      <w:p w:rsidR="009903BB" w14:paraId="7DA3E4FE" w14:textId="7F6F9991">
        <w:pPr>
          <w:pStyle w:val="Footer"/>
          <w:ind w:firstLine="420" w:firstLineChars="15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C031C3" w:rsidR="00C031C3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10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richText/>
    </w:sdtPr>
    <w:sdtEndPr>
      <w:rPr>
        <w:rFonts w:ascii="Times New Roman" w:hAnsi="Times New Roman" w:cs="Times New Roman"/>
        <w:sz w:val="28"/>
        <w:szCs w:val="28"/>
      </w:rPr>
    </w:sdtEndPr>
    <w:sdtContent>
      <w:p w:rsidR="009903BB" w14:paraId="4EDD92CC" w14:textId="3B033B3F">
        <w:pPr>
          <w:pStyle w:val="Footer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C031C3" w:rsidR="00C031C3">
          <w:rPr>
            <w:rFonts w:ascii="Times New Roman" w:hAnsi="Times New Roman" w:cs="Times New Roman"/>
            <w:noProof/>
            <w:sz w:val="28"/>
            <w:szCs w:val="28"/>
            <w:lang w:val="zh-CN"/>
          </w:rPr>
          <w:t>9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73613D3"/>
    <w:multiLevelType w:val="hybridMultilevel"/>
    <w:tmpl w:val="FD8C841C"/>
    <w:lvl w:ilvl="0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embedTrueTypeFonts/>
  <w:bordersDoNotSurroundHeader/>
  <w:bordersDoNotSurroundFooter/>
  <w:proofState w:spelling="clean" w:grammar="clean"/>
  <w:attachedTemplate r:id="rId1"/>
  <w:trackRevisions/>
  <w:defaultTabStop w:val="420"/>
  <w:evenAndOddHeaders/>
  <w:drawingGridHorizontalSpacing w:val="156"/>
  <w:drawingGridVerticalSpacing w:val="577"/>
  <w:noPunctuationKerning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19"/>
    <w:rsid w:val="000145F6"/>
    <w:rsid w:val="00020DE5"/>
    <w:rsid w:val="0002220C"/>
    <w:rsid w:val="00030B15"/>
    <w:rsid w:val="00035745"/>
    <w:rsid w:val="00036994"/>
    <w:rsid w:val="0008379E"/>
    <w:rsid w:val="000861CC"/>
    <w:rsid w:val="00096E81"/>
    <w:rsid w:val="000B5917"/>
    <w:rsid w:val="000D6455"/>
    <w:rsid w:val="000D6A64"/>
    <w:rsid w:val="000E3BC9"/>
    <w:rsid w:val="00111158"/>
    <w:rsid w:val="00111508"/>
    <w:rsid w:val="00125A60"/>
    <w:rsid w:val="00137BA5"/>
    <w:rsid w:val="00160037"/>
    <w:rsid w:val="001701D2"/>
    <w:rsid w:val="00180691"/>
    <w:rsid w:val="0018432F"/>
    <w:rsid w:val="00192A77"/>
    <w:rsid w:val="001A15AC"/>
    <w:rsid w:val="001A46D3"/>
    <w:rsid w:val="001A4D7B"/>
    <w:rsid w:val="001B2074"/>
    <w:rsid w:val="001C12D2"/>
    <w:rsid w:val="001C4193"/>
    <w:rsid w:val="001C6C10"/>
    <w:rsid w:val="002124E4"/>
    <w:rsid w:val="00216360"/>
    <w:rsid w:val="00220439"/>
    <w:rsid w:val="00221B66"/>
    <w:rsid w:val="002514E8"/>
    <w:rsid w:val="00251D5E"/>
    <w:rsid w:val="00252087"/>
    <w:rsid w:val="00255631"/>
    <w:rsid w:val="0025625B"/>
    <w:rsid w:val="00262190"/>
    <w:rsid w:val="00262F8B"/>
    <w:rsid w:val="002646BE"/>
    <w:rsid w:val="00265CBA"/>
    <w:rsid w:val="002A0721"/>
    <w:rsid w:val="002C6006"/>
    <w:rsid w:val="002D2105"/>
    <w:rsid w:val="002E2A09"/>
    <w:rsid w:val="002F0783"/>
    <w:rsid w:val="002F552C"/>
    <w:rsid w:val="0030202D"/>
    <w:rsid w:val="003053BA"/>
    <w:rsid w:val="00310A7F"/>
    <w:rsid w:val="00323718"/>
    <w:rsid w:val="00341884"/>
    <w:rsid w:val="00344528"/>
    <w:rsid w:val="003463AA"/>
    <w:rsid w:val="00346618"/>
    <w:rsid w:val="00347D0E"/>
    <w:rsid w:val="003537FB"/>
    <w:rsid w:val="003539FC"/>
    <w:rsid w:val="0035556A"/>
    <w:rsid w:val="00355A17"/>
    <w:rsid w:val="00356A45"/>
    <w:rsid w:val="00380F37"/>
    <w:rsid w:val="00387133"/>
    <w:rsid w:val="00393C27"/>
    <w:rsid w:val="00397750"/>
    <w:rsid w:val="003A3701"/>
    <w:rsid w:val="003C1CC8"/>
    <w:rsid w:val="003C4BE5"/>
    <w:rsid w:val="003D0D10"/>
    <w:rsid w:val="003D2FE4"/>
    <w:rsid w:val="003E1959"/>
    <w:rsid w:val="003E3864"/>
    <w:rsid w:val="003E7E15"/>
    <w:rsid w:val="00414CA8"/>
    <w:rsid w:val="00443C24"/>
    <w:rsid w:val="00445496"/>
    <w:rsid w:val="004547EE"/>
    <w:rsid w:val="00455838"/>
    <w:rsid w:val="00456927"/>
    <w:rsid w:val="00465033"/>
    <w:rsid w:val="004662EA"/>
    <w:rsid w:val="00466D8F"/>
    <w:rsid w:val="00470269"/>
    <w:rsid w:val="00471CFF"/>
    <w:rsid w:val="00480FCF"/>
    <w:rsid w:val="004C5FBC"/>
    <w:rsid w:val="004E6E02"/>
    <w:rsid w:val="004F247B"/>
    <w:rsid w:val="004F286F"/>
    <w:rsid w:val="00515F73"/>
    <w:rsid w:val="00522BDD"/>
    <w:rsid w:val="00526BC9"/>
    <w:rsid w:val="005354A8"/>
    <w:rsid w:val="00553A96"/>
    <w:rsid w:val="0057700A"/>
    <w:rsid w:val="00592101"/>
    <w:rsid w:val="005A02CB"/>
    <w:rsid w:val="005C33E6"/>
    <w:rsid w:val="005C5C4A"/>
    <w:rsid w:val="005D19BD"/>
    <w:rsid w:val="005D2408"/>
    <w:rsid w:val="005E4F6A"/>
    <w:rsid w:val="00633F67"/>
    <w:rsid w:val="00641E72"/>
    <w:rsid w:val="00661207"/>
    <w:rsid w:val="00680E17"/>
    <w:rsid w:val="006821A6"/>
    <w:rsid w:val="00683938"/>
    <w:rsid w:val="00685B0F"/>
    <w:rsid w:val="00690C8E"/>
    <w:rsid w:val="006D23F4"/>
    <w:rsid w:val="0070521B"/>
    <w:rsid w:val="00706960"/>
    <w:rsid w:val="007076F7"/>
    <w:rsid w:val="007114B7"/>
    <w:rsid w:val="00716DB9"/>
    <w:rsid w:val="00720AB9"/>
    <w:rsid w:val="00721AAC"/>
    <w:rsid w:val="00745D45"/>
    <w:rsid w:val="00750995"/>
    <w:rsid w:val="00767372"/>
    <w:rsid w:val="00774496"/>
    <w:rsid w:val="007845E6"/>
    <w:rsid w:val="007855DF"/>
    <w:rsid w:val="007867F9"/>
    <w:rsid w:val="007A2A80"/>
    <w:rsid w:val="007A7D76"/>
    <w:rsid w:val="007B27E6"/>
    <w:rsid w:val="007C1D2F"/>
    <w:rsid w:val="007C31B7"/>
    <w:rsid w:val="007C3556"/>
    <w:rsid w:val="007C56F3"/>
    <w:rsid w:val="007D2BC8"/>
    <w:rsid w:val="007D3A09"/>
    <w:rsid w:val="007E442B"/>
    <w:rsid w:val="007F1A60"/>
    <w:rsid w:val="00804651"/>
    <w:rsid w:val="00812A08"/>
    <w:rsid w:val="00825737"/>
    <w:rsid w:val="0085406F"/>
    <w:rsid w:val="00855E17"/>
    <w:rsid w:val="0086691F"/>
    <w:rsid w:val="00885C5E"/>
    <w:rsid w:val="00886BF3"/>
    <w:rsid w:val="008872DB"/>
    <w:rsid w:val="008A42AA"/>
    <w:rsid w:val="008A57A9"/>
    <w:rsid w:val="008A7B50"/>
    <w:rsid w:val="008F44B5"/>
    <w:rsid w:val="00900508"/>
    <w:rsid w:val="009007FF"/>
    <w:rsid w:val="00907DA3"/>
    <w:rsid w:val="009106E6"/>
    <w:rsid w:val="00913989"/>
    <w:rsid w:val="00915001"/>
    <w:rsid w:val="00921AB3"/>
    <w:rsid w:val="00924A1C"/>
    <w:rsid w:val="009464A7"/>
    <w:rsid w:val="00951AE4"/>
    <w:rsid w:val="009903BB"/>
    <w:rsid w:val="009946E2"/>
    <w:rsid w:val="009954D9"/>
    <w:rsid w:val="009C74C4"/>
    <w:rsid w:val="009D2A80"/>
    <w:rsid w:val="009F01E7"/>
    <w:rsid w:val="009F6552"/>
    <w:rsid w:val="00A14F7B"/>
    <w:rsid w:val="00A16CBF"/>
    <w:rsid w:val="00A25DC7"/>
    <w:rsid w:val="00A2689E"/>
    <w:rsid w:val="00A364AF"/>
    <w:rsid w:val="00A37517"/>
    <w:rsid w:val="00A4113A"/>
    <w:rsid w:val="00A443C4"/>
    <w:rsid w:val="00A64785"/>
    <w:rsid w:val="00A70CFF"/>
    <w:rsid w:val="00A72919"/>
    <w:rsid w:val="00A915EA"/>
    <w:rsid w:val="00AA34BB"/>
    <w:rsid w:val="00AA7559"/>
    <w:rsid w:val="00AB0901"/>
    <w:rsid w:val="00AB7102"/>
    <w:rsid w:val="00AC1636"/>
    <w:rsid w:val="00AE2834"/>
    <w:rsid w:val="00AF2D96"/>
    <w:rsid w:val="00AF5B6A"/>
    <w:rsid w:val="00B16C5A"/>
    <w:rsid w:val="00B17DCB"/>
    <w:rsid w:val="00B24388"/>
    <w:rsid w:val="00B25B25"/>
    <w:rsid w:val="00B4412A"/>
    <w:rsid w:val="00B4489A"/>
    <w:rsid w:val="00B450EC"/>
    <w:rsid w:val="00B45AF3"/>
    <w:rsid w:val="00B47616"/>
    <w:rsid w:val="00B647F4"/>
    <w:rsid w:val="00BA12FF"/>
    <w:rsid w:val="00BA7107"/>
    <w:rsid w:val="00BB45E5"/>
    <w:rsid w:val="00BB7D87"/>
    <w:rsid w:val="00BD640E"/>
    <w:rsid w:val="00BF75D4"/>
    <w:rsid w:val="00BF7B90"/>
    <w:rsid w:val="00C024C6"/>
    <w:rsid w:val="00C031C3"/>
    <w:rsid w:val="00C058A2"/>
    <w:rsid w:val="00C143EB"/>
    <w:rsid w:val="00C16950"/>
    <w:rsid w:val="00C26C40"/>
    <w:rsid w:val="00C30E21"/>
    <w:rsid w:val="00C32C7C"/>
    <w:rsid w:val="00C3354A"/>
    <w:rsid w:val="00C3744D"/>
    <w:rsid w:val="00C47405"/>
    <w:rsid w:val="00C7791E"/>
    <w:rsid w:val="00C92BF3"/>
    <w:rsid w:val="00CA30CE"/>
    <w:rsid w:val="00CC443F"/>
    <w:rsid w:val="00CC57E6"/>
    <w:rsid w:val="00CD048F"/>
    <w:rsid w:val="00CF4712"/>
    <w:rsid w:val="00D12D05"/>
    <w:rsid w:val="00D27289"/>
    <w:rsid w:val="00D65E9F"/>
    <w:rsid w:val="00D667C6"/>
    <w:rsid w:val="00D87A79"/>
    <w:rsid w:val="00D9127E"/>
    <w:rsid w:val="00DB597F"/>
    <w:rsid w:val="00DC4BF8"/>
    <w:rsid w:val="00DC590F"/>
    <w:rsid w:val="00DD0B84"/>
    <w:rsid w:val="00DD0BC3"/>
    <w:rsid w:val="00DD0D46"/>
    <w:rsid w:val="00DD29A6"/>
    <w:rsid w:val="00DD67C9"/>
    <w:rsid w:val="00DE1946"/>
    <w:rsid w:val="00DF07D8"/>
    <w:rsid w:val="00E04624"/>
    <w:rsid w:val="00E04E2C"/>
    <w:rsid w:val="00E24535"/>
    <w:rsid w:val="00E309BD"/>
    <w:rsid w:val="00E34E53"/>
    <w:rsid w:val="00E44425"/>
    <w:rsid w:val="00E47A39"/>
    <w:rsid w:val="00E546B9"/>
    <w:rsid w:val="00E55AF7"/>
    <w:rsid w:val="00E62637"/>
    <w:rsid w:val="00E75111"/>
    <w:rsid w:val="00E75846"/>
    <w:rsid w:val="00E81587"/>
    <w:rsid w:val="00E82031"/>
    <w:rsid w:val="00E85A0E"/>
    <w:rsid w:val="00E870E1"/>
    <w:rsid w:val="00E900A5"/>
    <w:rsid w:val="00EB1809"/>
    <w:rsid w:val="00EB4888"/>
    <w:rsid w:val="00EB4CF7"/>
    <w:rsid w:val="00EB5188"/>
    <w:rsid w:val="00EC675B"/>
    <w:rsid w:val="00EF0F70"/>
    <w:rsid w:val="00F02512"/>
    <w:rsid w:val="00F103DD"/>
    <w:rsid w:val="00F10BD3"/>
    <w:rsid w:val="00F125E1"/>
    <w:rsid w:val="00F12917"/>
    <w:rsid w:val="00F27225"/>
    <w:rsid w:val="00F331B3"/>
    <w:rsid w:val="00F34512"/>
    <w:rsid w:val="00F4378A"/>
    <w:rsid w:val="00F52ABD"/>
    <w:rsid w:val="00F60D73"/>
    <w:rsid w:val="00F615D6"/>
    <w:rsid w:val="00F95165"/>
    <w:rsid w:val="00F95BC4"/>
    <w:rsid w:val="00FB1D92"/>
    <w:rsid w:val="00FB1E1F"/>
    <w:rsid w:val="00FC7737"/>
    <w:rsid w:val="00FD561B"/>
    <w:rsid w:val="00FD68FA"/>
    <w:rsid w:val="00FE7CBA"/>
    <w:rsid w:val="00FF0FD2"/>
    <w:rsid w:val="00FF1E97"/>
    <w:rsid w:val="20E15C7D"/>
    <w:rsid w:val="3E2B3774"/>
    <w:rsid w:val="448675F1"/>
    <w:rsid w:val="4B8F1FC8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23B72C5D-04FF-41D3-8F09-CAC0D934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djustRightInd w:val="0"/>
      <w:snapToGrid w:val="0"/>
      <w:spacing w:line="540" w:lineRule="atLeast"/>
    </w:pPr>
    <w:rPr>
      <w:rFonts w:eastAsia="仿宋_GB2312" w:cstheme="minorBidi"/>
      <w:kern w:val="2"/>
      <w:sz w:val="3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a"/>
    <w:uiPriority w:val="99"/>
    <w:semiHidden/>
    <w:unhideWhenUsed/>
    <w:qFormat/>
  </w:style>
  <w:style w:type="character" w:customStyle="1" w:styleId="a">
    <w:name w:val="批注文字 字符"/>
    <w:basedOn w:val="DefaultParagraphFont"/>
    <w:link w:val="CommentText"/>
    <w:uiPriority w:val="99"/>
    <w:semiHidden/>
    <w:qFormat/>
    <w:rPr>
      <w:rFonts w:ascii="Times New Roman" w:eastAsia="仿宋_GB2312" w:hAnsi="Times New Roman"/>
      <w:sz w:val="32"/>
    </w:rPr>
  </w:style>
  <w:style w:type="paragraph" w:styleId="BodyText">
    <w:name w:val="Body Text"/>
    <w:basedOn w:val="Normal"/>
    <w:link w:val="a0"/>
    <w:qFormat/>
    <w:pPr>
      <w:spacing w:line="500" w:lineRule="atLeast"/>
    </w:pPr>
    <w:rPr>
      <w:rFonts w:ascii="宋体"/>
      <w:bCs/>
      <w:sz w:val="28"/>
    </w:rPr>
  </w:style>
  <w:style w:type="character" w:customStyle="1" w:styleId="a0">
    <w:name w:val="正文文本 字符"/>
    <w:basedOn w:val="DefaultParagraphFont"/>
    <w:link w:val="BodyText"/>
    <w:qFormat/>
    <w:rPr>
      <w:rFonts w:ascii="宋体" w:eastAsia="宋体" w:hAnsi="Times New Roman" w:cs="Times New Roman"/>
      <w:bCs/>
      <w:sz w:val="28"/>
      <w:szCs w:val="24"/>
    </w:rPr>
  </w:style>
  <w:style w:type="paragraph" w:styleId="BodyTextIndent">
    <w:name w:val="Body Text Indent"/>
    <w:basedOn w:val="Normal"/>
    <w:link w:val="a1"/>
    <w:qFormat/>
    <w:pPr>
      <w:spacing w:line="460" w:lineRule="atLeast"/>
      <w:ind w:firstLine="461" w:firstLineChars="192"/>
    </w:pPr>
    <w:rPr>
      <w:sz w:val="24"/>
    </w:rPr>
  </w:style>
  <w:style w:type="character" w:customStyle="1" w:styleId="a1">
    <w:name w:val="正文文本缩进 字符"/>
    <w:basedOn w:val="DefaultParagraphFont"/>
    <w:link w:val="BodyTextIndent"/>
    <w:qFormat/>
    <w:rPr>
      <w:rFonts w:ascii="Times New Roman" w:eastAsia="宋体" w:hAnsi="Times New Roman" w:cs="Times New Roman"/>
      <w:sz w:val="24"/>
      <w:szCs w:val="24"/>
    </w:rPr>
  </w:style>
  <w:style w:type="paragraph" w:styleId="BalloonText">
    <w:name w:val="Balloon Text"/>
    <w:basedOn w:val="Normal"/>
    <w:link w:val="a2"/>
    <w:uiPriority w:val="99"/>
    <w:semiHidden/>
    <w:unhideWhenUsed/>
    <w:qFormat/>
    <w:rPr>
      <w:sz w:val="18"/>
      <w:szCs w:val="18"/>
    </w:rPr>
  </w:style>
  <w:style w:type="character" w:customStyle="1" w:styleId="a2">
    <w:name w:val="批注框文本 字符"/>
    <w:basedOn w:val="DefaultParagraphFont"/>
    <w:link w:val="BalloonText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Footer">
    <w:name w:val="footer"/>
    <w:basedOn w:val="Normal"/>
    <w:link w:val="a3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a3">
    <w:name w:val="页脚 字符"/>
    <w:basedOn w:val="DefaultParagraphFont"/>
    <w:link w:val="Footer"/>
    <w:uiPriority w:val="99"/>
    <w:qFormat/>
    <w:rPr>
      <w:sz w:val="18"/>
      <w:szCs w:val="18"/>
    </w:rPr>
  </w:style>
  <w:style w:type="paragraph" w:styleId="Header">
    <w:name w:val="header"/>
    <w:basedOn w:val="Normal"/>
    <w:link w:val="a4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DefaultParagraphFont"/>
    <w:link w:val="Header"/>
    <w:uiPriority w:val="99"/>
    <w:qFormat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a5"/>
    <w:uiPriority w:val="99"/>
    <w:semiHidden/>
    <w:unhideWhenUsed/>
    <w:qFormat/>
    <w:rPr>
      <w:b/>
      <w:bCs/>
    </w:rPr>
  </w:style>
  <w:style w:type="character" w:customStyle="1" w:styleId="a5">
    <w:name w:val="批注主题 字符"/>
    <w:basedOn w:val="a"/>
    <w:link w:val="CommentSubject"/>
    <w:uiPriority w:val="99"/>
    <w:semiHidden/>
    <w:qFormat/>
    <w:rPr>
      <w:rFonts w:ascii="Times New Roman" w:eastAsia="仿宋_GB2312" w:hAnsi="Times New Roman"/>
      <w:b/>
      <w:bCs/>
      <w:sz w:val="32"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F95BC4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E900A5"/>
    <w:rPr>
      <w:rFonts w:eastAsia="仿宋_GB2312" w:cstheme="minorBidi"/>
      <w:kern w:val="2"/>
      <w:sz w:val="32"/>
      <w:szCs w:val="21"/>
    </w:rPr>
  </w:style>
  <w:style w:type="character" w:customStyle="1" w:styleId="1">
    <w:name w:val="未处理的提及1"/>
    <w:basedOn w:val="DefaultParagraphFont"/>
    <w:uiPriority w:val="99"/>
    <w:semiHidden/>
    <w:unhideWhenUsed/>
    <w:rsid w:val="00FF0FD2"/>
    <w:rPr>
      <w:color w:val="605E5C"/>
      <w:shd w:val="clear" w:color="auto" w:fill="E1DFDD"/>
    </w:rPr>
  </w:style>
  <w:style w:type="paragraph" w:customStyle="1" w:styleId="msonormal">
    <w:name w:val="msonormal"/>
    <w:basedOn w:val="Normal"/>
    <w:rsid w:val="009903BB"/>
    <w:pPr>
      <w:widowControl/>
      <w:adjustRightInd/>
      <w:snapToGrid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Normal"/>
    <w:rsid w:val="009903BB"/>
    <w:pPr>
      <w:widowControl/>
      <w:adjustRightInd/>
      <w:snapToGrid/>
      <w:spacing w:before="100" w:beforeAutospacing="1" w:after="100" w:afterAutospacing="1" w:line="240" w:lineRule="auto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6">
    <w:name w:val="xl66"/>
    <w:basedOn w:val="Normal"/>
    <w:rsid w:val="009903BB"/>
    <w:pPr>
      <w:widowControl/>
      <w:shd w:val="clear" w:color="000000" w:fill="CCEDC7"/>
      <w:adjustRightInd/>
      <w:snapToGrid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Normal"/>
    <w:rsid w:val="009903BB"/>
    <w:pPr>
      <w:widowControl/>
      <w:shd w:val="clear" w:color="000000" w:fill="CCEDC7"/>
      <w:adjustRightInd/>
      <w:snapToGrid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8">
    <w:name w:val="xl68"/>
    <w:basedOn w:val="Normal"/>
    <w:rsid w:val="009903BB"/>
    <w:pPr>
      <w:widowControl/>
      <w:shd w:val="clear" w:color="000000" w:fill="CCEDC7"/>
      <w:adjustRightInd/>
      <w:snapToGrid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9">
    <w:name w:val="xl69"/>
    <w:basedOn w:val="Normal"/>
    <w:rsid w:val="009903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EDC7"/>
      <w:adjustRightInd/>
      <w:snapToGrid/>
      <w:spacing w:before="100" w:beforeAutospacing="1" w:after="100" w:afterAutospacing="1" w:line="240" w:lineRule="auto"/>
      <w:jc w:val="center"/>
    </w:pPr>
    <w:rPr>
      <w:rFonts w:ascii="黑体" w:eastAsia="黑体" w:hAnsi="黑体" w:cs="宋体"/>
      <w:kern w:val="0"/>
      <w:sz w:val="44"/>
      <w:szCs w:val="44"/>
    </w:rPr>
  </w:style>
  <w:style w:type="paragraph" w:customStyle="1" w:styleId="xl70">
    <w:name w:val="xl70"/>
    <w:basedOn w:val="Normal"/>
    <w:rsid w:val="009903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EDC7"/>
      <w:adjustRightInd/>
      <w:snapToGrid/>
      <w:spacing w:before="100" w:beforeAutospacing="1" w:after="100" w:afterAutospacing="1" w:line="240" w:lineRule="auto"/>
      <w:jc w:val="center"/>
    </w:pPr>
    <w:rPr>
      <w:rFonts w:ascii="黑体" w:eastAsia="黑体" w:hAnsi="黑体" w:cs="宋体"/>
      <w:kern w:val="0"/>
      <w:sz w:val="44"/>
      <w:szCs w:val="44"/>
    </w:rPr>
  </w:style>
  <w:style w:type="paragraph" w:customStyle="1" w:styleId="xl71">
    <w:name w:val="xl71"/>
    <w:basedOn w:val="Normal"/>
    <w:rsid w:val="009903BB"/>
    <w:pPr>
      <w:widowControl/>
      <w:shd w:val="clear" w:color="000000" w:fill="CCEDC7"/>
      <w:adjustRightInd/>
      <w:snapToGrid/>
      <w:spacing w:before="100" w:beforeAutospacing="1" w:after="100" w:afterAutospacing="1" w:line="240" w:lineRule="auto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Normal"/>
    <w:rsid w:val="009903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EDC7"/>
      <w:adjustRightInd/>
      <w:snapToGrid/>
      <w:spacing w:before="100" w:beforeAutospacing="1" w:after="100" w:afterAutospacing="1" w:line="240" w:lineRule="auto"/>
      <w:jc w:val="center"/>
    </w:pPr>
    <w:rPr>
      <w:rFonts w:eastAsia="宋体" w:cs="Times New Roman"/>
      <w:kern w:val="0"/>
      <w:sz w:val="44"/>
      <w:szCs w:val="44"/>
    </w:rPr>
  </w:style>
  <w:style w:type="paragraph" w:customStyle="1" w:styleId="xl73">
    <w:name w:val="xl73"/>
    <w:basedOn w:val="Normal"/>
    <w:rsid w:val="009903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EDC7"/>
      <w:adjustRightInd/>
      <w:snapToGrid/>
      <w:spacing w:before="100" w:beforeAutospacing="1" w:after="100" w:afterAutospacing="1" w:line="240" w:lineRule="auto"/>
      <w:jc w:val="center"/>
    </w:pPr>
    <w:rPr>
      <w:rFonts w:eastAsia="宋体" w:cs="Times New Roman"/>
      <w:kern w:val="0"/>
      <w:sz w:val="44"/>
      <w:szCs w:val="44"/>
    </w:rPr>
  </w:style>
  <w:style w:type="paragraph" w:customStyle="1" w:styleId="xl74">
    <w:name w:val="xl74"/>
    <w:basedOn w:val="Normal"/>
    <w:rsid w:val="009903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EDC7"/>
      <w:adjustRightInd/>
      <w:snapToGrid/>
      <w:spacing w:before="100" w:beforeAutospacing="1" w:after="100" w:afterAutospacing="1" w:line="240" w:lineRule="auto"/>
      <w:jc w:val="center"/>
    </w:pPr>
    <w:rPr>
      <w:rFonts w:ascii="宋体" w:eastAsia="宋体" w:hAnsi="宋体" w:cs="宋体"/>
      <w:color w:val="000000"/>
      <w:kern w:val="0"/>
      <w:sz w:val="44"/>
      <w:szCs w:val="44"/>
    </w:rPr>
  </w:style>
  <w:style w:type="paragraph" w:customStyle="1" w:styleId="xl75">
    <w:name w:val="xl75"/>
    <w:basedOn w:val="Normal"/>
    <w:rsid w:val="009903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EDC7"/>
      <w:adjustRightInd/>
      <w:snapToGrid/>
      <w:spacing w:before="100" w:beforeAutospacing="1" w:after="100" w:afterAutospacing="1" w:line="240" w:lineRule="auto"/>
      <w:jc w:val="center"/>
    </w:pPr>
    <w:rPr>
      <w:rFonts w:ascii="宋体" w:eastAsia="宋体" w:hAnsi="宋体" w:cs="宋体"/>
      <w:kern w:val="0"/>
      <w:sz w:val="44"/>
      <w:szCs w:val="44"/>
    </w:rPr>
  </w:style>
  <w:style w:type="paragraph" w:customStyle="1" w:styleId="xl76">
    <w:name w:val="xl76"/>
    <w:basedOn w:val="Normal"/>
    <w:rsid w:val="009903BB"/>
    <w:pPr>
      <w:widowControl/>
      <w:shd w:val="clear" w:color="000000" w:fill="CCEDC7"/>
      <w:adjustRightInd/>
      <w:snapToGrid/>
      <w:spacing w:before="100" w:beforeAutospacing="1" w:after="100" w:afterAutospacing="1" w:line="240" w:lineRule="auto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7">
    <w:name w:val="xl77"/>
    <w:basedOn w:val="Normal"/>
    <w:rsid w:val="009903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EDC7"/>
      <w:adjustRightInd/>
      <w:snapToGrid/>
      <w:spacing w:before="100" w:beforeAutospacing="1" w:after="100" w:afterAutospacing="1" w:line="240" w:lineRule="auto"/>
      <w:jc w:val="center"/>
    </w:pPr>
    <w:rPr>
      <w:rFonts w:ascii="宋体" w:eastAsia="宋体" w:hAnsi="宋体" w:cs="宋体"/>
      <w:color w:val="000000"/>
      <w:kern w:val="0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DC7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353EFB2-C6FF-4BB0-8B2A-14976DEDE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</Template>
  <TotalTime>59</TotalTime>
  <Pages>20</Pages>
  <Words>1358</Words>
  <Characters>7741</Characters>
  <Application>Microsoft Office Word</Application>
  <DocSecurity>0</DocSecurity>
  <Lines>64</Lines>
  <Paragraphs>18</Paragraphs>
  <ScaleCrop>false</ScaleCrop>
  <Company>SYSU</Company>
  <LinksUpToDate>false</LinksUpToDate>
  <CharactersWithSpaces>9081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wf</cp:lastModifiedBy>
  <cp:revision>18</cp:revision>
  <cp:lastPrinted>2023-12-27T01:53:00Z</cp:lastPrinted>
  <dcterms:created xsi:type="dcterms:W3CDTF">2022-12-03T10:13:00Z</dcterms:created>
  <dcterms:modified xsi:type="dcterms:W3CDTF">2023-12-27T01:58:00Z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